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600F6" w14:textId="77777777" w:rsidR="00B01A1B" w:rsidRPr="0014422F"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eastAsia="Calibri" w:hAnsi="Arial Narrow" w:cs="Arial"/>
          <w:b/>
          <w:sz w:val="18"/>
          <w:szCs w:val="18"/>
        </w:rPr>
      </w:pPr>
      <w:bookmarkStart w:id="0" w:name="_GoBack"/>
      <w:bookmarkEnd w:id="0"/>
      <w:r w:rsidRPr="0014422F">
        <w:rPr>
          <w:rFonts w:ascii="Arial Narrow" w:hAnsi="Arial Narrow"/>
          <w:b/>
          <w:sz w:val="18"/>
        </w:rPr>
        <w:t>Template with explanations (Last update: 16.07.2021; version 2.0: Full revision)</w:t>
      </w:r>
    </w:p>
    <w:p w14:paraId="6ECFC032" w14:textId="77777777" w:rsidR="00B01A1B" w:rsidRPr="0014422F"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14422F">
        <w:rPr>
          <w:rFonts w:ascii="Arial Narrow" w:hAnsi="Arial Narrow"/>
          <w:b/>
          <w:sz w:val="18"/>
        </w:rPr>
        <w:t>Please note</w:t>
      </w:r>
      <w:r w:rsidRPr="0014422F">
        <w:rPr>
          <w:rFonts w:ascii="Arial Narrow" w:hAnsi="Arial Narrow"/>
          <w:sz w:val="18"/>
        </w:rPr>
        <w:t xml:space="preserve">: This template acts as a guideline for creating a data protection notice and declaration of consent in relation to the processing of personal data during the awarding of scholarships by Paderborn University. It is to be used when awarding scholarships funded internally, externally or a mixture of both. If external funding organisations have given particular specifications for awarding scholarships funded by them, these are to be taken into account when adapting the following template - you can find further comments in the template. This template is </w:t>
      </w:r>
      <w:r w:rsidRPr="0014422F">
        <w:rPr>
          <w:rFonts w:ascii="Arial Narrow" w:hAnsi="Arial Narrow"/>
          <w:b/>
          <w:bCs/>
          <w:sz w:val="18"/>
          <w:u w:val="single"/>
        </w:rPr>
        <w:t>only</w:t>
      </w:r>
      <w:r w:rsidRPr="0014422F">
        <w:rPr>
          <w:rFonts w:ascii="Arial Narrow" w:hAnsi="Arial Narrow"/>
          <w:sz w:val="18"/>
        </w:rPr>
        <w:t xml:space="preserve"> applicable if the awarding of scholarships is processed by Paderborn University. </w:t>
      </w:r>
    </w:p>
    <w:p w14:paraId="330D2E7C" w14:textId="77777777" w:rsidR="00B01A1B" w:rsidRPr="0014422F"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rPr>
          <w:rFonts w:ascii="Arial Narrow" w:eastAsia="Calibri" w:hAnsi="Arial Narrow" w:cs="Arial"/>
          <w:sz w:val="18"/>
          <w:szCs w:val="18"/>
        </w:rPr>
      </w:pPr>
      <w:r w:rsidRPr="0014422F">
        <w:rPr>
          <w:rFonts w:ascii="Arial Narrow" w:hAnsi="Arial Narrow"/>
          <w:sz w:val="18"/>
        </w:rPr>
        <w:t xml:space="preserve">Please individually adapt the text highlighted in red font. Be sure to remove and format all notes, brackets and text highlighted in colour in this template. </w:t>
      </w:r>
      <w:r w:rsidRPr="0014422F">
        <w:rPr>
          <w:rFonts w:ascii="Arial Narrow" w:hAnsi="Arial Narrow"/>
          <w:sz w:val="18"/>
        </w:rPr>
        <w:br/>
      </w:r>
      <w:r w:rsidRPr="0014422F">
        <w:rPr>
          <w:rFonts w:ascii="Arial Narrow" w:hAnsi="Arial Narrow"/>
          <w:b/>
          <w:sz w:val="18"/>
        </w:rPr>
        <w:t>Please do not simply use the texts “as are”, without adapting them as required!</w:t>
      </w:r>
    </w:p>
    <w:p w14:paraId="1BBD0951" w14:textId="77777777" w:rsidR="00285446" w:rsidRPr="0014422F" w:rsidRDefault="00285446" w:rsidP="00285446">
      <w:pPr>
        <w:pStyle w:val="UPBDSHead"/>
        <w:rPr>
          <w:color w:val="002060"/>
        </w:rPr>
      </w:pPr>
      <w:r w:rsidRPr="0014422F">
        <w:rPr>
          <w:bCs/>
        </w:rPr>
        <w:t xml:space="preserve">Information on the processing of your personal data within the scope of the award of </w:t>
      </w:r>
      <w:r w:rsidRPr="0014422F">
        <w:rPr>
          <w:bCs/>
          <w:color w:val="C00000"/>
        </w:rPr>
        <w:t>[Name]</w:t>
      </w:r>
      <w:r w:rsidRPr="0014422F">
        <w:t xml:space="preserve"> scholarships pursuant to Article 13 of the General Data Protection Regulation (GDPR)</w:t>
      </w:r>
    </w:p>
    <w:p w14:paraId="3E1B19BB" w14:textId="77777777" w:rsidR="00BC624D" w:rsidRPr="0014422F" w:rsidRDefault="00BC624D" w:rsidP="00FA3184">
      <w:pPr>
        <w:pStyle w:val="UPBDSFlieext"/>
      </w:pPr>
      <w:r w:rsidRPr="0014422F">
        <w:t>This data protection notice describes how your personal data is processed within the scope</w:t>
      </w:r>
      <w:bookmarkStart w:id="1" w:name="_Hlk39311263"/>
      <w:r w:rsidRPr="0014422F">
        <w:t xml:space="preserve"> of the award of </w:t>
      </w:r>
      <w:r w:rsidRPr="0014422F">
        <w:rPr>
          <w:b/>
          <w:color w:val="C00000"/>
        </w:rPr>
        <w:t>[Name]</w:t>
      </w:r>
      <w:r w:rsidRPr="0014422F">
        <w:rPr>
          <w:b/>
        </w:rPr>
        <w:t xml:space="preserve"> </w:t>
      </w:r>
      <w:r w:rsidRPr="0014422F">
        <w:t>scholarships by Paderborn University. By issuing this data protection notice, Paderborn University is complying with its duty to provide information pursuant to Article 13 of the EU General Data Protection Regulation (GDPR). With regard to the terms used in the following, e.g. “personal data”, “processing”, “Controller” etc., please refer to the definitions in Article 4 of the GDPR.</w:t>
      </w:r>
    </w:p>
    <w:bookmarkEnd w:id="1"/>
    <w:p w14:paraId="30B6E257" w14:textId="77777777" w:rsidR="00BC624D" w:rsidRPr="0014422F" w:rsidRDefault="00BC624D" w:rsidP="00BC624D">
      <w:pPr>
        <w:pStyle w:val="UPBDSberschrift-Aufzhlung"/>
        <w:spacing w:before="120" w:after="120"/>
      </w:pPr>
      <w:r w:rsidRPr="0014422F">
        <w:t>Names and contact details</w:t>
      </w:r>
    </w:p>
    <w:p w14:paraId="7316016A" w14:textId="77777777" w:rsidR="00BC624D" w:rsidRPr="0014422F" w:rsidRDefault="00BC624D" w:rsidP="0074595E">
      <w:pPr>
        <w:pStyle w:val="UPBDSFlieext"/>
      </w:pPr>
      <w:r w:rsidRPr="0014422F">
        <w:t xml:space="preserve">The entity responsible for processing your personal data within the scope of the award of </w:t>
      </w:r>
      <w:r w:rsidRPr="0014422F">
        <w:rPr>
          <w:b/>
          <w:color w:val="C00000"/>
        </w:rPr>
        <w:t>[Name]</w:t>
      </w:r>
      <w:r w:rsidRPr="0014422F">
        <w:t xml:space="preserve"> scholarships is Paderborn University, a legal corporation under public law funded by the German state of North Rhine-Westphalia. Paderborn University is represented by the President.</w:t>
      </w:r>
    </w:p>
    <w:p w14:paraId="2E41293C" w14:textId="77777777" w:rsidR="00BC624D" w:rsidRPr="0014422F" w:rsidRDefault="00BC624D" w:rsidP="00BC624D">
      <w:pPr>
        <w:pStyle w:val="UPBDSberschrift-Aufzhlung"/>
        <w:numPr>
          <w:ilvl w:val="0"/>
          <w:numId w:val="0"/>
        </w:numPr>
        <w:spacing w:before="120" w:after="120"/>
        <w:ind w:left="360" w:hanging="360"/>
      </w:pPr>
      <w:r w:rsidRPr="0014422F">
        <w:t>1.1 Name and contact details of the Controller</w:t>
      </w:r>
    </w:p>
    <w:p w14:paraId="14D7A1AA" w14:textId="77777777" w:rsidR="00BC624D" w:rsidRPr="0014422F" w:rsidRDefault="00BC624D" w:rsidP="00BC624D">
      <w:pPr>
        <w:pStyle w:val="UPBDSFlieext"/>
        <w:spacing w:before="120" w:after="120" w:line="240" w:lineRule="auto"/>
        <w:jc w:val="left"/>
      </w:pPr>
      <w:r w:rsidRPr="0014422F">
        <w:t>Paderborn University</w:t>
      </w:r>
      <w:r w:rsidRPr="0014422F">
        <w:br/>
        <w:t>Warburger Str. 100</w:t>
      </w:r>
    </w:p>
    <w:p w14:paraId="2F61B972" w14:textId="77777777" w:rsidR="00BC624D" w:rsidRPr="0014422F" w:rsidRDefault="00BC624D" w:rsidP="00BC624D">
      <w:pPr>
        <w:pStyle w:val="UPBDSFlieext"/>
        <w:spacing w:before="120" w:after="120" w:line="240" w:lineRule="auto"/>
        <w:jc w:val="left"/>
      </w:pPr>
      <w:r w:rsidRPr="0014422F">
        <w:t>33098 Paderborn, Germany</w:t>
      </w:r>
    </w:p>
    <w:p w14:paraId="53141737" w14:textId="77777777" w:rsidR="00BC624D" w:rsidRPr="0014422F" w:rsidRDefault="00BC624D" w:rsidP="0074595E">
      <w:pPr>
        <w:pStyle w:val="UPBDSFlieext"/>
        <w:spacing w:before="120" w:after="120" w:line="240" w:lineRule="auto"/>
        <w:jc w:val="left"/>
      </w:pPr>
      <w:r w:rsidRPr="0014422F">
        <w:t>Tel.: +49 5251 60-0</w:t>
      </w:r>
      <w:r w:rsidRPr="0014422F">
        <w:br/>
        <w:t>Web:</w:t>
      </w:r>
      <w:r w:rsidRPr="0014422F">
        <w:rPr>
          <w:rFonts w:ascii="Calibri" w:hAnsi="Calibri"/>
        </w:rPr>
        <w:t xml:space="preserve"> </w:t>
      </w:r>
      <w:hyperlink r:id="rId8" w:history="1">
        <w:r w:rsidRPr="0014422F">
          <w:rPr>
            <w:color w:val="0563C1"/>
            <w:u w:val="single"/>
          </w:rPr>
          <w:t>https://www.uni-paderborn.de</w:t>
        </w:r>
      </w:hyperlink>
    </w:p>
    <w:p w14:paraId="44CB79CA" w14:textId="77777777" w:rsidR="00BC624D" w:rsidRPr="0014422F" w:rsidRDefault="00BC624D" w:rsidP="0074595E">
      <w:pPr>
        <w:pStyle w:val="UPBDSberschrift-Aufzhlung"/>
        <w:numPr>
          <w:ilvl w:val="0"/>
          <w:numId w:val="0"/>
        </w:numPr>
        <w:spacing w:before="120" w:after="120"/>
        <w:ind w:left="360" w:hanging="360"/>
        <w:rPr>
          <w:color w:val="002060"/>
        </w:rPr>
      </w:pPr>
      <w:r w:rsidRPr="0014422F">
        <w:t xml:space="preserve">1.2 Contact person in the faculty / organisational entity </w:t>
      </w:r>
    </w:p>
    <w:p w14:paraId="4D0C07EF" w14:textId="77777777" w:rsidR="00BC624D" w:rsidRPr="0014422F" w:rsidRDefault="00BC624D" w:rsidP="0074595E">
      <w:pPr>
        <w:pStyle w:val="UPBDSFlieext"/>
        <w:spacing w:before="120" w:after="120" w:line="240" w:lineRule="auto"/>
        <w:rPr>
          <w:b/>
          <w:color w:val="C00000"/>
        </w:rPr>
      </w:pPr>
      <w:r w:rsidRPr="0014422F">
        <w:rPr>
          <w:b/>
          <w:color w:val="C00000"/>
        </w:rPr>
        <w:t>[Name]</w:t>
      </w:r>
    </w:p>
    <w:p w14:paraId="61993596" w14:textId="77777777" w:rsidR="00BC624D" w:rsidRPr="0014422F" w:rsidRDefault="00BC624D" w:rsidP="00BC624D">
      <w:pPr>
        <w:pStyle w:val="UPBDSFlieext"/>
        <w:spacing w:before="120" w:after="120" w:line="240" w:lineRule="auto"/>
        <w:rPr>
          <w:color w:val="000000"/>
        </w:rPr>
      </w:pPr>
      <w:r w:rsidRPr="0014422F">
        <w:rPr>
          <w:color w:val="000000"/>
        </w:rPr>
        <w:t xml:space="preserve">Tel.: </w:t>
      </w:r>
      <w:r w:rsidRPr="0014422F">
        <w:rPr>
          <w:b/>
          <w:color w:val="C00000"/>
        </w:rPr>
        <w:t>[+49 5251 60-…]</w:t>
      </w:r>
    </w:p>
    <w:p w14:paraId="4DA9AC8F" w14:textId="77777777" w:rsidR="00BC624D" w:rsidRPr="0014422F" w:rsidRDefault="00BC624D" w:rsidP="00BC624D">
      <w:pPr>
        <w:pStyle w:val="UPBDSFlieext"/>
        <w:spacing w:before="120" w:after="120" w:line="240" w:lineRule="auto"/>
        <w:rPr>
          <w:u w:val="single"/>
        </w:rPr>
      </w:pPr>
      <w:r w:rsidRPr="0014422F">
        <w:t xml:space="preserve">E-mail: </w:t>
      </w:r>
      <w:hyperlink r:id="rId9" w:history="1">
        <w:r w:rsidRPr="0014422F">
          <w:rPr>
            <w:b/>
            <w:color w:val="C00000"/>
          </w:rPr>
          <w:t>[</w:t>
        </w:r>
        <w:r w:rsidRPr="0014422F">
          <w:rPr>
            <w:b/>
            <w:i/>
            <w:color w:val="C00000"/>
          </w:rPr>
          <w:t>…</w:t>
        </w:r>
        <w:r w:rsidRPr="0014422F">
          <w:rPr>
            <w:b/>
            <w:color w:val="C00000"/>
          </w:rPr>
          <w:t>(at)uni-paderborn(dot)de]</w:t>
        </w:r>
      </w:hyperlink>
    </w:p>
    <w:p w14:paraId="014DC777" w14:textId="77777777" w:rsidR="00BC624D" w:rsidRPr="0014422F" w:rsidRDefault="00BC624D" w:rsidP="0074595E">
      <w:pPr>
        <w:pStyle w:val="UPBDSFlieext"/>
        <w:spacing w:before="120" w:after="120" w:line="240" w:lineRule="auto"/>
      </w:pPr>
      <w:r w:rsidRPr="0014422F">
        <w:t xml:space="preserve">Website: </w:t>
      </w:r>
      <w:r w:rsidRPr="0014422F">
        <w:rPr>
          <w:b/>
          <w:color w:val="C00000"/>
        </w:rPr>
        <w:t>[https://www.uni-paderborn/…]</w:t>
      </w:r>
      <w:r w:rsidRPr="0014422F">
        <w:rPr>
          <w:color w:val="C00000"/>
        </w:rPr>
        <w:t xml:space="preserve"> </w:t>
      </w:r>
    </w:p>
    <w:p w14:paraId="1FE9C7B8" w14:textId="77777777" w:rsidR="00BC624D" w:rsidRPr="0014422F" w:rsidRDefault="00BC624D" w:rsidP="0074595E">
      <w:pPr>
        <w:pStyle w:val="UPBDSberschrift-Aufzhlung"/>
        <w:numPr>
          <w:ilvl w:val="0"/>
          <w:numId w:val="0"/>
        </w:numPr>
        <w:spacing w:before="120" w:after="120"/>
        <w:ind w:left="360" w:hanging="360"/>
        <w:rPr>
          <w:color w:val="002060"/>
        </w:rPr>
      </w:pPr>
      <w:r w:rsidRPr="0014422F">
        <w:t>1.3 Contact details of the Data Protection Officer</w:t>
      </w:r>
    </w:p>
    <w:p w14:paraId="669FAD1E" w14:textId="77777777" w:rsidR="00BC624D" w:rsidRPr="0014422F" w:rsidRDefault="00BC624D" w:rsidP="0074595E">
      <w:pPr>
        <w:pStyle w:val="UPBDSFlieext"/>
      </w:pPr>
      <w:r w:rsidRPr="0014422F">
        <w:t>The Data Protection Officer of Paderborn University can be contacted at the Controller’s postal address specified above (see section 1.1) or using the following contact details:</w:t>
      </w:r>
    </w:p>
    <w:p w14:paraId="16C143FC" w14:textId="77777777" w:rsidR="00BC624D" w:rsidRPr="0014422F" w:rsidRDefault="00BC624D" w:rsidP="00BC624D">
      <w:pPr>
        <w:pStyle w:val="UPBDSFlieext"/>
        <w:spacing w:before="120" w:after="120" w:line="240" w:lineRule="auto"/>
        <w:jc w:val="left"/>
        <w:rPr>
          <w:color w:val="0563C1"/>
          <w:u w:val="single"/>
        </w:rPr>
      </w:pPr>
      <w:r w:rsidRPr="0014422F">
        <w:t xml:space="preserve">E-mail: </w:t>
      </w:r>
      <w:hyperlink r:id="rId10" w:history="1">
        <w:r w:rsidRPr="0014422F">
          <w:rPr>
            <w:color w:val="0563C1"/>
            <w:u w:val="single"/>
          </w:rPr>
          <w:t>datenschutz@uni-paderborn.de</w:t>
        </w:r>
      </w:hyperlink>
      <w:r w:rsidRPr="0014422F">
        <w:t xml:space="preserve"> </w:t>
      </w:r>
      <w:r w:rsidRPr="0014422F">
        <w:br/>
        <w:t>Tel.: +49 5251 60-4444</w:t>
      </w:r>
      <w:r w:rsidRPr="0014422F">
        <w:br/>
        <w:t>Web:</w:t>
      </w:r>
      <w:r w:rsidRPr="0014422F">
        <w:rPr>
          <w:rFonts w:ascii="Calibri" w:hAnsi="Calibri"/>
        </w:rPr>
        <w:t xml:space="preserve"> </w:t>
      </w:r>
      <w:hyperlink r:id="rId11" w:history="1">
        <w:r w:rsidRPr="0014422F">
          <w:rPr>
            <w:color w:val="0563C1"/>
            <w:u w:val="single"/>
          </w:rPr>
          <w:t>https://www.uni-paderborn.de/datenschutz/</w:t>
        </w:r>
      </w:hyperlink>
    </w:p>
    <w:p w14:paraId="0F59E1E2" w14:textId="77777777" w:rsidR="00BC624D" w:rsidRPr="0014422F" w:rsidRDefault="00BC624D" w:rsidP="00BC624D">
      <w:pPr>
        <w:pStyle w:val="UPBDSFlieext"/>
        <w:spacing w:before="120" w:after="120" w:line="240" w:lineRule="auto"/>
        <w:jc w:val="left"/>
        <w:rPr>
          <w:color w:val="002060"/>
          <w:u w:val="single"/>
        </w:rPr>
      </w:pPr>
    </w:p>
    <w:p w14:paraId="063B4B96" w14:textId="77777777" w:rsidR="00BC624D" w:rsidRPr="0014422F" w:rsidRDefault="00BC624D" w:rsidP="00BC624D">
      <w:pPr>
        <w:pStyle w:val="UPBDSFlieext"/>
        <w:spacing w:before="120" w:after="120" w:line="240" w:lineRule="auto"/>
        <w:jc w:val="left"/>
        <w:rPr>
          <w:color w:val="002060"/>
          <w:u w:val="single"/>
        </w:rPr>
      </w:pPr>
    </w:p>
    <w:p w14:paraId="2BCF5A9D" w14:textId="77777777" w:rsidR="00BC624D" w:rsidRPr="0014422F" w:rsidRDefault="00BC624D" w:rsidP="00BC624D">
      <w:pPr>
        <w:pStyle w:val="UPBDSFlieext"/>
        <w:spacing w:before="120" w:after="120" w:line="240" w:lineRule="auto"/>
        <w:jc w:val="left"/>
        <w:rPr>
          <w:color w:val="002060"/>
          <w:u w:val="single"/>
        </w:rPr>
      </w:pPr>
    </w:p>
    <w:p w14:paraId="4CD3F773" w14:textId="77777777" w:rsidR="00BC624D" w:rsidRPr="0014422F" w:rsidRDefault="00BC624D" w:rsidP="00BC624D">
      <w:pPr>
        <w:pStyle w:val="UPBDSFlieext"/>
        <w:spacing w:before="120" w:after="120" w:line="240" w:lineRule="auto"/>
        <w:jc w:val="left"/>
        <w:rPr>
          <w:color w:val="002060"/>
          <w:u w:val="single"/>
        </w:rPr>
      </w:pPr>
    </w:p>
    <w:p w14:paraId="7AC8DC60" w14:textId="77777777" w:rsidR="00BC624D" w:rsidRPr="0014422F" w:rsidRDefault="00BC624D" w:rsidP="00045C7E">
      <w:pPr>
        <w:pStyle w:val="UPBDSberschrift-Aufzhlung"/>
        <w:spacing w:before="120" w:after="120"/>
        <w:ind w:left="357" w:hanging="357"/>
      </w:pPr>
      <w:r w:rsidRPr="0014422F">
        <w:lastRenderedPageBreak/>
        <w:t xml:space="preserve">Data categories, purposes and legal bases with regard to the processing of your personal data </w:t>
      </w:r>
    </w:p>
    <w:p w14:paraId="06BB5AC5" w14:textId="77777777" w:rsidR="00BC624D" w:rsidRPr="0014422F"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sz w:val="18"/>
          <w:szCs w:val="18"/>
        </w:rPr>
      </w:pPr>
      <w:r w:rsidRPr="0014422F">
        <w:rPr>
          <w:rFonts w:ascii="Arial Narrow" w:hAnsi="Arial Narrow"/>
          <w:b/>
          <w:bCs/>
          <w:sz w:val="18"/>
        </w:rPr>
        <w:t>Note</w:t>
      </w:r>
      <w:r w:rsidRPr="0014422F">
        <w:rPr>
          <w:rFonts w:ascii="Arial Narrow" w:hAnsi="Arial Narrow"/>
          <w:sz w:val="18"/>
        </w:rPr>
        <w:t>: Please list below all personal data that is to be processed with regard to awarding each scholarship. Only process (and list here) the personal data necessary for awarding the scholarship.</w:t>
      </w:r>
    </w:p>
    <w:p w14:paraId="5C95EFD6" w14:textId="77777777" w:rsidR="00BC624D" w:rsidRPr="0014422F" w:rsidRDefault="00BC624D" w:rsidP="00FA3184">
      <w:pPr>
        <w:pStyle w:val="UPBDSFlieext"/>
      </w:pPr>
      <w:r w:rsidRPr="0014422F">
        <w:t xml:space="preserve">Within the scope of </w:t>
      </w:r>
      <w:r w:rsidRPr="0014422F">
        <w:rPr>
          <w:b/>
          <w:color w:val="C00000"/>
        </w:rPr>
        <w:t xml:space="preserve">[Name] </w:t>
      </w:r>
      <w:r w:rsidRPr="0014422F">
        <w:t>scholarships, Paderborn University will process your personal data as follows for the following purposes and in line with the legal bases listed below:</w:t>
      </w:r>
    </w:p>
    <w:p w14:paraId="7F1ECE63" w14:textId="77777777" w:rsidR="00FA3184" w:rsidRPr="0014422F" w:rsidRDefault="00FA3184" w:rsidP="00FA3184">
      <w:pPr>
        <w:pStyle w:val="UPBDSFlieext"/>
      </w:pPr>
    </w:p>
    <w:p w14:paraId="5BE0B083" w14:textId="77777777" w:rsidR="00BC624D" w:rsidRPr="0014422F" w:rsidRDefault="00BC624D" w:rsidP="00FA3184">
      <w:pPr>
        <w:pStyle w:val="Listenabsatz"/>
        <w:numPr>
          <w:ilvl w:val="0"/>
          <w:numId w:val="2"/>
        </w:numPr>
        <w:spacing w:after="0" w:line="240" w:lineRule="auto"/>
        <w:contextualSpacing w:val="0"/>
        <w:jc w:val="both"/>
        <w:rPr>
          <w:rFonts w:ascii="Arial Narrow" w:hAnsi="Arial Narrow" w:cs="Arial"/>
          <w:b/>
        </w:rPr>
      </w:pPr>
      <w:r w:rsidRPr="0014422F">
        <w:rPr>
          <w:rFonts w:ascii="Arial Narrow" w:hAnsi="Arial Narrow"/>
          <w:b/>
        </w:rPr>
        <w:t xml:space="preserve">Application, selection and administration </w:t>
      </w:r>
    </w:p>
    <w:p w14:paraId="55E077DE" w14:textId="77777777" w:rsidR="00BC624D" w:rsidRPr="0014422F" w:rsidRDefault="00BC624D" w:rsidP="00FA3184">
      <w:pPr>
        <w:pStyle w:val="Listenabsatz"/>
        <w:spacing w:after="0" w:line="240" w:lineRule="auto"/>
        <w:ind w:left="1428"/>
        <w:contextualSpacing w:val="0"/>
        <w:jc w:val="both"/>
        <w:rPr>
          <w:rFonts w:ascii="Arial Narrow" w:hAnsi="Arial Narrow" w:cs="Arial"/>
          <w:b/>
          <w:color w:val="C00000"/>
        </w:rPr>
      </w:pPr>
      <w:r w:rsidRPr="0014422F">
        <w:rPr>
          <w:rFonts w:ascii="Arial Narrow" w:hAnsi="Arial Narrow"/>
          <w:b/>
          <w:color w:val="C00000"/>
        </w:rPr>
        <w:t>Examples:</w:t>
      </w:r>
    </w:p>
    <w:p w14:paraId="1F63572B"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 xml:space="preserve">Name (first name and surname) including name affixes (e.g. academic titles, any other kind of title) </w:t>
      </w:r>
    </w:p>
    <w:p w14:paraId="4113C617"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Contact details</w:t>
      </w:r>
    </w:p>
    <w:p w14:paraId="2EA34669"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Date of birth</w:t>
      </w:r>
    </w:p>
    <w:p w14:paraId="48D0ECC1"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Nationality</w:t>
      </w:r>
    </w:p>
    <w:p w14:paraId="12179450"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Faculty, academic institution, subject</w:t>
      </w:r>
    </w:p>
    <w:p w14:paraId="2DA17FA1"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r w:rsidRPr="0014422F">
        <w:rPr>
          <w:rFonts w:ascii="Arial Narrow" w:hAnsi="Arial Narrow"/>
          <w:b/>
          <w:color w:val="C00000"/>
        </w:rPr>
        <w:t>Curriculum vitae</w:t>
      </w:r>
    </w:p>
    <w:p w14:paraId="27AA10AB" w14:textId="77777777" w:rsidR="00616169" w:rsidRPr="0014422F" w:rsidRDefault="00616169" w:rsidP="00FA3184">
      <w:pPr>
        <w:pStyle w:val="Listenabsatz"/>
        <w:numPr>
          <w:ilvl w:val="1"/>
          <w:numId w:val="2"/>
        </w:numPr>
        <w:spacing w:after="0" w:line="240" w:lineRule="auto"/>
        <w:jc w:val="both"/>
        <w:rPr>
          <w:rFonts w:ascii="Arial Narrow" w:hAnsi="Arial Narrow" w:cs="Arial"/>
          <w:b/>
          <w:color w:val="C00000"/>
        </w:rPr>
      </w:pPr>
      <w:bookmarkStart w:id="2" w:name="_Hlk63421339"/>
      <w:r w:rsidRPr="0014422F">
        <w:rPr>
          <w:rFonts w:ascii="Arial Narrow" w:hAnsi="Arial Narrow"/>
          <w:b/>
          <w:color w:val="C00000"/>
        </w:rPr>
        <w:t>If applicable, further personal data that may arise from the details provided</w:t>
      </w:r>
    </w:p>
    <w:bookmarkEnd w:id="2"/>
    <w:p w14:paraId="424E270B" w14:textId="7C2BA116" w:rsidR="00BC624D" w:rsidRPr="0014422F"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14422F">
        <w:rPr>
          <w:rFonts w:ascii="Arial Narrow" w:hAnsi="Arial Narrow"/>
          <w:b/>
          <w:sz w:val="18"/>
        </w:rPr>
        <w:t xml:space="preserve">Note: </w:t>
      </w:r>
      <w:r w:rsidRPr="0014422F">
        <w:rPr>
          <w:rFonts w:ascii="Arial Narrow" w:hAnsi="Arial Narrow"/>
          <w:sz w:val="18"/>
        </w:rPr>
        <w:t xml:space="preserve">Remove data that is not relevant, or add further </w:t>
      </w:r>
      <w:r w:rsidRPr="0014422F">
        <w:rPr>
          <w:rFonts w:ascii="Arial Narrow" w:hAnsi="Arial Narrow"/>
          <w:sz w:val="18"/>
          <w:u w:val="single"/>
        </w:rPr>
        <w:t>necessary</w:t>
      </w:r>
      <w:r w:rsidRPr="0014422F">
        <w:rPr>
          <w:rFonts w:ascii="Arial Narrow" w:hAnsi="Arial Narrow"/>
          <w:sz w:val="18"/>
        </w:rPr>
        <w:t xml:space="preserve"> data.</w:t>
      </w:r>
    </w:p>
    <w:p w14:paraId="4B3CB04E" w14:textId="77777777" w:rsidR="00FA3184" w:rsidRPr="0014422F" w:rsidRDefault="00FA3184" w:rsidP="00FA3184">
      <w:pPr>
        <w:pStyle w:val="Listenabsatz"/>
        <w:spacing w:after="0" w:line="240" w:lineRule="auto"/>
        <w:ind w:left="1428"/>
        <w:contextualSpacing w:val="0"/>
        <w:jc w:val="both"/>
        <w:rPr>
          <w:rFonts w:ascii="Arial Narrow" w:hAnsi="Arial Narrow" w:cs="Arial"/>
          <w:b/>
        </w:rPr>
      </w:pPr>
    </w:p>
    <w:p w14:paraId="72447BF8" w14:textId="77777777" w:rsidR="00BC624D" w:rsidRPr="0014422F" w:rsidRDefault="00BC624D" w:rsidP="00BC624D">
      <w:pPr>
        <w:pStyle w:val="Listenabsatz"/>
        <w:numPr>
          <w:ilvl w:val="0"/>
          <w:numId w:val="2"/>
        </w:numPr>
        <w:spacing w:after="0" w:line="240" w:lineRule="auto"/>
        <w:contextualSpacing w:val="0"/>
        <w:jc w:val="both"/>
        <w:rPr>
          <w:rFonts w:ascii="Arial Narrow" w:hAnsi="Arial Narrow" w:cs="Arial"/>
          <w:b/>
        </w:rPr>
      </w:pPr>
      <w:r w:rsidRPr="0014422F">
        <w:rPr>
          <w:rFonts w:ascii="Arial Narrow" w:hAnsi="Arial Narrow"/>
          <w:b/>
        </w:rPr>
        <w:t>Additional data for scholarship administration</w:t>
      </w:r>
    </w:p>
    <w:p w14:paraId="4854DEEA" w14:textId="77777777" w:rsidR="00BC624D" w:rsidRPr="0014422F" w:rsidRDefault="00BC624D" w:rsidP="00BC624D">
      <w:pPr>
        <w:pStyle w:val="Listenabsatz"/>
        <w:spacing w:after="0" w:line="240" w:lineRule="auto"/>
        <w:ind w:left="1428"/>
        <w:contextualSpacing w:val="0"/>
        <w:jc w:val="both"/>
        <w:rPr>
          <w:rFonts w:ascii="Arial Narrow" w:hAnsi="Arial Narrow" w:cs="Arial"/>
          <w:b/>
          <w:color w:val="C00000"/>
        </w:rPr>
      </w:pPr>
      <w:r w:rsidRPr="0014422F">
        <w:rPr>
          <w:rFonts w:ascii="Arial Narrow" w:hAnsi="Arial Narrow"/>
          <w:b/>
          <w:color w:val="C00000"/>
        </w:rPr>
        <w:t>Examples:</w:t>
      </w:r>
    </w:p>
    <w:p w14:paraId="7AF8A0BA" w14:textId="77777777" w:rsidR="00616169" w:rsidRPr="0014422F" w:rsidRDefault="00616169" w:rsidP="00616169">
      <w:pPr>
        <w:pStyle w:val="Listenabsatz"/>
        <w:numPr>
          <w:ilvl w:val="1"/>
          <w:numId w:val="2"/>
        </w:numPr>
        <w:spacing w:before="120" w:after="120" w:line="240" w:lineRule="auto"/>
        <w:jc w:val="both"/>
        <w:rPr>
          <w:rFonts w:ascii="Arial Narrow" w:hAnsi="Arial Narrow" w:cs="Arial"/>
          <w:b/>
          <w:i/>
          <w:color w:val="C00000"/>
        </w:rPr>
      </w:pPr>
      <w:r w:rsidRPr="0014422F">
        <w:rPr>
          <w:rFonts w:ascii="Arial Narrow" w:hAnsi="Arial Narrow"/>
          <w:b/>
          <w:color w:val="C00000"/>
        </w:rPr>
        <w:t>Bank details</w:t>
      </w:r>
    </w:p>
    <w:p w14:paraId="2F3B0B17" w14:textId="77777777" w:rsidR="00616169" w:rsidRPr="0014422F" w:rsidRDefault="00616169" w:rsidP="00616169">
      <w:pPr>
        <w:pStyle w:val="Listenabsatz"/>
        <w:numPr>
          <w:ilvl w:val="1"/>
          <w:numId w:val="2"/>
        </w:numPr>
        <w:spacing w:before="120" w:after="120" w:line="240" w:lineRule="auto"/>
        <w:jc w:val="both"/>
        <w:rPr>
          <w:rFonts w:ascii="Arial Narrow" w:hAnsi="Arial Narrow" w:cs="Arial"/>
          <w:b/>
          <w:color w:val="C00000"/>
        </w:rPr>
      </w:pPr>
      <w:r w:rsidRPr="0014422F">
        <w:rPr>
          <w:rFonts w:ascii="Arial Narrow" w:hAnsi="Arial Narrow"/>
          <w:b/>
          <w:color w:val="C00000"/>
        </w:rPr>
        <w:t>Tax data (tax ID no., name of competent tax authority)</w:t>
      </w:r>
    </w:p>
    <w:p w14:paraId="07252D3A" w14:textId="77777777" w:rsidR="00616169" w:rsidRPr="0014422F" w:rsidRDefault="00616169" w:rsidP="00616169">
      <w:pPr>
        <w:pStyle w:val="Listenabsatz"/>
        <w:numPr>
          <w:ilvl w:val="1"/>
          <w:numId w:val="2"/>
        </w:numPr>
        <w:spacing w:before="120" w:after="120" w:line="240" w:lineRule="auto"/>
        <w:jc w:val="both"/>
        <w:rPr>
          <w:rFonts w:ascii="Arial Narrow" w:hAnsi="Arial Narrow" w:cs="Arial"/>
          <w:b/>
          <w:color w:val="C00000"/>
        </w:rPr>
      </w:pPr>
      <w:r w:rsidRPr="0014422F">
        <w:rPr>
          <w:rFonts w:ascii="Arial Narrow" w:hAnsi="Arial Narrow"/>
          <w:b/>
          <w:color w:val="C00000"/>
        </w:rPr>
        <w:t>Details of family status where applicable (age and number of children)</w:t>
      </w:r>
    </w:p>
    <w:p w14:paraId="3844C291" w14:textId="77777777" w:rsidR="00BC624D" w:rsidRPr="0014422F"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bookmarkStart w:id="3" w:name="_Hlk57024814"/>
      <w:r w:rsidRPr="0014422F">
        <w:rPr>
          <w:rFonts w:ascii="Arial Narrow" w:hAnsi="Arial Narrow"/>
          <w:b/>
          <w:sz w:val="18"/>
        </w:rPr>
        <w:t xml:space="preserve">Note: </w:t>
      </w:r>
      <w:r w:rsidRPr="0014422F">
        <w:rPr>
          <w:rFonts w:ascii="Arial Narrow" w:hAnsi="Arial Narrow"/>
          <w:sz w:val="18"/>
        </w:rPr>
        <w:t xml:space="preserve">Remove data that is not relevant, or add further </w:t>
      </w:r>
      <w:r w:rsidRPr="0014422F">
        <w:rPr>
          <w:rFonts w:ascii="Arial Narrow" w:hAnsi="Arial Narrow"/>
          <w:sz w:val="18"/>
          <w:u w:val="single"/>
        </w:rPr>
        <w:t>necessary</w:t>
      </w:r>
      <w:r w:rsidRPr="0014422F">
        <w:rPr>
          <w:rFonts w:ascii="Arial Narrow" w:hAnsi="Arial Narrow"/>
          <w:sz w:val="18"/>
        </w:rPr>
        <w:t xml:space="preserve"> data</w:t>
      </w:r>
      <w:bookmarkEnd w:id="3"/>
      <w:r w:rsidRPr="0014422F">
        <w:rPr>
          <w:rFonts w:ascii="Arial Narrow" w:hAnsi="Arial Narrow"/>
          <w:sz w:val="18"/>
        </w:rPr>
        <w:t>.</w:t>
      </w:r>
    </w:p>
    <w:p w14:paraId="40E90CDE" w14:textId="77777777" w:rsidR="00FA3184" w:rsidRPr="0014422F" w:rsidRDefault="00FA3184" w:rsidP="00FA3184">
      <w:pPr>
        <w:pStyle w:val="Listenabsatz"/>
        <w:spacing w:after="0" w:line="240" w:lineRule="auto"/>
        <w:ind w:left="1428"/>
        <w:contextualSpacing w:val="0"/>
        <w:jc w:val="both"/>
        <w:rPr>
          <w:rFonts w:ascii="Arial Narrow" w:hAnsi="Arial Narrow" w:cs="Arial"/>
          <w:b/>
        </w:rPr>
      </w:pPr>
    </w:p>
    <w:p w14:paraId="479F7278" w14:textId="77777777" w:rsidR="00BC624D" w:rsidRPr="0014422F" w:rsidRDefault="00BC624D" w:rsidP="00BC624D">
      <w:pPr>
        <w:pStyle w:val="Listenabsatz"/>
        <w:numPr>
          <w:ilvl w:val="0"/>
          <w:numId w:val="2"/>
        </w:numPr>
        <w:spacing w:after="0" w:line="240" w:lineRule="auto"/>
        <w:contextualSpacing w:val="0"/>
        <w:jc w:val="both"/>
        <w:rPr>
          <w:rFonts w:ascii="Arial Narrow" w:hAnsi="Arial Narrow" w:cs="Arial"/>
          <w:b/>
        </w:rPr>
      </w:pPr>
      <w:r w:rsidRPr="0014422F">
        <w:rPr>
          <w:rFonts w:ascii="Arial Narrow" w:hAnsi="Arial Narrow"/>
          <w:b/>
        </w:rPr>
        <w:t xml:space="preserve">For enquiries and advice (contact management) </w:t>
      </w:r>
    </w:p>
    <w:p w14:paraId="4AF74CEB" w14:textId="77777777" w:rsidR="00BC624D" w:rsidRPr="0014422F" w:rsidRDefault="00BC624D" w:rsidP="00BC624D">
      <w:pPr>
        <w:pStyle w:val="Listenabsatz"/>
        <w:spacing w:after="0" w:line="240" w:lineRule="auto"/>
        <w:ind w:left="1428"/>
        <w:contextualSpacing w:val="0"/>
        <w:jc w:val="both"/>
        <w:rPr>
          <w:rFonts w:ascii="Arial Narrow" w:hAnsi="Arial Narrow" w:cs="Arial"/>
          <w:b/>
          <w:color w:val="C00000"/>
        </w:rPr>
      </w:pPr>
      <w:r w:rsidRPr="0014422F">
        <w:rPr>
          <w:rFonts w:ascii="Arial Narrow" w:hAnsi="Arial Narrow"/>
          <w:b/>
          <w:color w:val="C00000"/>
        </w:rPr>
        <w:t>Examples:</w:t>
      </w:r>
    </w:p>
    <w:p w14:paraId="0C4EBFB9" w14:textId="77777777" w:rsidR="00BC624D" w:rsidRPr="0014422F"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14422F">
        <w:rPr>
          <w:rFonts w:ascii="Arial Narrow" w:hAnsi="Arial Narrow"/>
          <w:b/>
          <w:color w:val="C00000"/>
        </w:rPr>
        <w:t>E-mail address(es)</w:t>
      </w:r>
    </w:p>
    <w:p w14:paraId="441DC258" w14:textId="77777777" w:rsidR="00BC624D" w:rsidRPr="0014422F"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14422F">
        <w:rPr>
          <w:rFonts w:ascii="Arial Narrow" w:hAnsi="Arial Narrow"/>
          <w:b/>
          <w:color w:val="C00000"/>
        </w:rPr>
        <w:t>Tel. no./nos</w:t>
      </w:r>
    </w:p>
    <w:p w14:paraId="44B59544" w14:textId="77777777" w:rsidR="00BC624D" w:rsidRPr="0014422F"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14422F">
        <w:rPr>
          <w:rFonts w:ascii="Arial Narrow" w:hAnsi="Arial Narrow"/>
          <w:b/>
          <w:color w:val="C00000"/>
        </w:rPr>
        <w:t>Any other personal data that may result from enquiries and advice</w:t>
      </w:r>
    </w:p>
    <w:p w14:paraId="052C2FBE" w14:textId="0174E2C0" w:rsidR="00BC624D" w:rsidRPr="0014422F"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14422F">
        <w:rPr>
          <w:rFonts w:ascii="Arial Narrow" w:hAnsi="Arial Narrow"/>
          <w:b/>
          <w:sz w:val="18"/>
        </w:rPr>
        <w:t xml:space="preserve">Note: </w:t>
      </w:r>
      <w:r w:rsidRPr="0014422F">
        <w:rPr>
          <w:rFonts w:ascii="Arial Narrow" w:hAnsi="Arial Narrow"/>
          <w:sz w:val="18"/>
        </w:rPr>
        <w:t xml:space="preserve">Remove data that is not relevant, or add further </w:t>
      </w:r>
      <w:r w:rsidRPr="0014422F">
        <w:rPr>
          <w:rFonts w:ascii="Arial Narrow" w:hAnsi="Arial Narrow"/>
          <w:sz w:val="18"/>
          <w:u w:val="single"/>
        </w:rPr>
        <w:t>necessary</w:t>
      </w:r>
      <w:r w:rsidRPr="0014422F">
        <w:rPr>
          <w:rFonts w:ascii="Arial Narrow" w:hAnsi="Arial Narrow"/>
          <w:sz w:val="18"/>
        </w:rPr>
        <w:t xml:space="preserve"> data.</w:t>
      </w:r>
    </w:p>
    <w:p w14:paraId="0B303DEE" w14:textId="77777777" w:rsidR="00FA3184" w:rsidRPr="0014422F" w:rsidRDefault="00FA3184" w:rsidP="00FA3184">
      <w:pPr>
        <w:pStyle w:val="Listenabsatz"/>
        <w:spacing w:after="0" w:line="240" w:lineRule="auto"/>
        <w:ind w:left="1428"/>
        <w:contextualSpacing w:val="0"/>
        <w:rPr>
          <w:rFonts w:ascii="Arial Narrow" w:hAnsi="Arial Narrow" w:cs="Arial"/>
          <w:b/>
        </w:rPr>
      </w:pPr>
    </w:p>
    <w:p w14:paraId="54C485E3" w14:textId="77777777" w:rsidR="00BC624D" w:rsidRPr="0014422F" w:rsidRDefault="00BC624D" w:rsidP="00BC624D">
      <w:pPr>
        <w:pStyle w:val="Listenabsatz"/>
        <w:numPr>
          <w:ilvl w:val="0"/>
          <w:numId w:val="2"/>
        </w:numPr>
        <w:spacing w:after="0" w:line="240" w:lineRule="auto"/>
        <w:contextualSpacing w:val="0"/>
        <w:rPr>
          <w:rFonts w:ascii="Arial Narrow" w:hAnsi="Arial Narrow" w:cs="Arial"/>
          <w:b/>
        </w:rPr>
      </w:pPr>
      <w:r w:rsidRPr="0014422F">
        <w:rPr>
          <w:rFonts w:ascii="Arial Narrow" w:hAnsi="Arial Narrow"/>
          <w:b/>
        </w:rPr>
        <w:t>Making and/or publication of recordings and/or publication of other personal data</w:t>
      </w:r>
    </w:p>
    <w:p w14:paraId="125138AC" w14:textId="77777777" w:rsidR="00BC624D" w:rsidRPr="0014422F" w:rsidRDefault="00BC624D" w:rsidP="00BC624D">
      <w:pPr>
        <w:ind w:left="708" w:firstLine="708"/>
        <w:jc w:val="both"/>
        <w:rPr>
          <w:rFonts w:ascii="Arial Narrow" w:hAnsi="Arial Narrow" w:cs="Arial"/>
          <w:b/>
          <w:bCs/>
          <w:color w:val="C00000"/>
          <w:sz w:val="22"/>
          <w:szCs w:val="22"/>
        </w:rPr>
      </w:pPr>
      <w:r w:rsidRPr="0014422F">
        <w:rPr>
          <w:rFonts w:ascii="Arial Narrow" w:hAnsi="Arial Narrow"/>
          <w:b/>
          <w:color w:val="C00000"/>
          <w:sz w:val="22"/>
        </w:rPr>
        <w:t>Examples:</w:t>
      </w:r>
    </w:p>
    <w:p w14:paraId="50F7E4D7" w14:textId="77777777" w:rsidR="00616169" w:rsidRPr="0014422F" w:rsidRDefault="00616169" w:rsidP="00616169">
      <w:pPr>
        <w:spacing w:before="120" w:after="120"/>
        <w:ind w:left="708" w:firstLine="708"/>
        <w:contextualSpacing/>
        <w:jc w:val="both"/>
        <w:rPr>
          <w:rFonts w:ascii="Arial Narrow" w:hAnsi="Arial Narrow" w:cs="Arial"/>
          <w:b/>
          <w:bCs/>
          <w:color w:val="C00000"/>
          <w:sz w:val="22"/>
          <w:szCs w:val="22"/>
          <w:u w:val="single"/>
        </w:rPr>
      </w:pPr>
      <w:r w:rsidRPr="0014422F">
        <w:rPr>
          <w:rFonts w:ascii="Arial Narrow" w:hAnsi="Arial Narrow"/>
          <w:b/>
          <w:color w:val="C00000"/>
          <w:sz w:val="22"/>
          <w:u w:val="single"/>
        </w:rPr>
        <w:t>If applicable, photographs as follows:</w:t>
      </w:r>
    </w:p>
    <w:p w14:paraId="5112FB73"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Taking of photographs of you in connection with the certificate award ceremony and publication of these photographs on the Paderborn University website and in Paderborn University press releases </w:t>
      </w:r>
    </w:p>
    <w:p w14:paraId="60454178"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Publication of other information about you (first name and surname, including name affixes, faculty, details about the research project, funding period) with reference to the certificate award ceremony on the Paderborn University website and in Paderborn University press releases </w:t>
      </w:r>
    </w:p>
    <w:p w14:paraId="5BED7880"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Taking photographs of you in connection with the certificate award ceremony and publication of these photographs on official Paderborn University social media channels (Facebook, Instagram, Twitter and YouTube)</w:t>
      </w:r>
    </w:p>
    <w:p w14:paraId="4034B385"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official Paderborn University social media channels (Facebook, Instagram, Twitter and YouTube) </w:t>
      </w:r>
    </w:p>
    <w:p w14:paraId="40D7DA2C"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Taking of photographs of you in connection with the prize award ceremony and publication of these photographs in the following print media [please enter]</w:t>
      </w:r>
    </w:p>
    <w:p w14:paraId="33D99031"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lastRenderedPageBreak/>
        <w:t>Publication of other information about you (first name and surname, including name affixes, faculty, details about the research project, funding period) with reference to the prize award ceremony in the following print media [please enter]</w:t>
      </w:r>
    </w:p>
    <w:p w14:paraId="3C7D8935" w14:textId="77777777" w:rsidR="00616169" w:rsidRPr="0014422F" w:rsidRDefault="00616169" w:rsidP="00616169">
      <w:pPr>
        <w:spacing w:before="120" w:after="120"/>
        <w:ind w:left="708" w:firstLine="708"/>
        <w:contextualSpacing/>
        <w:jc w:val="both"/>
        <w:rPr>
          <w:rFonts w:ascii="Arial Narrow" w:hAnsi="Arial Narrow" w:cs="Arial"/>
          <w:b/>
          <w:bCs/>
          <w:color w:val="C00000"/>
          <w:sz w:val="22"/>
          <w:szCs w:val="22"/>
          <w:u w:val="single"/>
        </w:rPr>
      </w:pPr>
      <w:r w:rsidRPr="0014422F">
        <w:rPr>
          <w:rFonts w:ascii="Arial Narrow" w:hAnsi="Arial Narrow"/>
          <w:b/>
          <w:color w:val="C00000"/>
          <w:sz w:val="22"/>
          <w:u w:val="single"/>
        </w:rPr>
        <w:t>If applicable, video recordings as follows:</w:t>
      </w:r>
    </w:p>
    <w:p w14:paraId="37059530"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Making of videos of you in connection with the certificate award ceremony and publication of these videos on the Paderborn University website and in Paderborn University press releases </w:t>
      </w:r>
    </w:p>
    <w:p w14:paraId="6C393198"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Publication of other information about you (first name and surname, including name affixes, faculty, details about the research project, funding period) with reference to the certificate award ceremony on the Paderborn University website and in Paderborn University press releases </w:t>
      </w:r>
    </w:p>
    <w:p w14:paraId="69308848"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Making of videos of you in connection with the certificate award ceremony and publication of these videos on official Paderborn University social media channels (Facebook, Instagram, Twitter and YouTube).</w:t>
      </w:r>
    </w:p>
    <w:p w14:paraId="05E919F0" w14:textId="77777777" w:rsidR="00616169" w:rsidRPr="0014422F"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14422F">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official Paderborn University social media channels (Facebook, Instagram, Twitter and YouTube) </w:t>
      </w:r>
    </w:p>
    <w:p w14:paraId="5A94AF41" w14:textId="77777777" w:rsidR="00BC624D" w:rsidRPr="0014422F"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sz w:val="18"/>
          <w:szCs w:val="18"/>
        </w:rPr>
      </w:pPr>
      <w:r w:rsidRPr="0014422F">
        <w:rPr>
          <w:rFonts w:ascii="Arial Narrow" w:hAnsi="Arial Narrow"/>
          <w:b/>
          <w:sz w:val="18"/>
        </w:rPr>
        <w:t xml:space="preserve">Note: </w:t>
      </w:r>
      <w:r w:rsidRPr="0014422F">
        <w:rPr>
          <w:rFonts w:ascii="Arial Narrow" w:hAnsi="Arial Narrow"/>
          <w:sz w:val="18"/>
        </w:rPr>
        <w:t>Remove data/processing activities that are not relevant, or add/modify further necessary data.</w:t>
      </w:r>
    </w:p>
    <w:p w14:paraId="15142AC1" w14:textId="77777777" w:rsidR="007B75F4" w:rsidRPr="0014422F" w:rsidRDefault="007B75F4" w:rsidP="007B75F4">
      <w:pPr>
        <w:pStyle w:val="Listenabsatz"/>
        <w:spacing w:after="0" w:line="240" w:lineRule="auto"/>
        <w:ind w:left="1428"/>
        <w:contextualSpacing w:val="0"/>
        <w:jc w:val="both"/>
        <w:rPr>
          <w:rFonts w:ascii="Arial Narrow" w:hAnsi="Arial Narrow" w:cs="Arial"/>
          <w:b/>
        </w:rPr>
      </w:pPr>
    </w:p>
    <w:p w14:paraId="41B8F54C" w14:textId="77777777" w:rsidR="00BC624D" w:rsidRPr="0014422F" w:rsidRDefault="00BC624D" w:rsidP="00BC624D">
      <w:pPr>
        <w:pStyle w:val="Listenabsatz"/>
        <w:numPr>
          <w:ilvl w:val="0"/>
          <w:numId w:val="2"/>
        </w:numPr>
        <w:spacing w:after="0" w:line="240" w:lineRule="auto"/>
        <w:contextualSpacing w:val="0"/>
        <w:jc w:val="both"/>
        <w:rPr>
          <w:rFonts w:ascii="Arial Narrow" w:hAnsi="Arial Narrow" w:cs="Arial"/>
          <w:b/>
        </w:rPr>
      </w:pPr>
      <w:r w:rsidRPr="0014422F">
        <w:rPr>
          <w:rFonts w:ascii="Arial Narrow" w:hAnsi="Arial Narrow"/>
          <w:b/>
        </w:rPr>
        <w:t>Statistical analysis</w:t>
      </w:r>
    </w:p>
    <w:p w14:paraId="6FA72D83" w14:textId="77777777" w:rsidR="00BC624D" w:rsidRPr="0014422F"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14422F">
        <w:rPr>
          <w:rFonts w:ascii="Arial Narrow" w:hAnsi="Arial Narrow"/>
          <w:b/>
          <w:color w:val="C00000"/>
        </w:rPr>
        <w:t>Anonymised data from paragraph I.</w:t>
      </w:r>
    </w:p>
    <w:p w14:paraId="7B89F0AC" w14:textId="77777777" w:rsidR="00BC624D" w:rsidRPr="0014422F"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b/>
          <w:sz w:val="18"/>
          <w:szCs w:val="18"/>
        </w:rPr>
      </w:pPr>
      <w:r w:rsidRPr="0014422F">
        <w:rPr>
          <w:rFonts w:ascii="Arial Narrow" w:hAnsi="Arial Narrow"/>
          <w:b/>
          <w:sz w:val="18"/>
        </w:rPr>
        <w:t xml:space="preserve">Note: </w:t>
      </w:r>
      <w:r w:rsidRPr="0014422F">
        <w:rPr>
          <w:rFonts w:ascii="Arial Narrow" w:hAnsi="Arial Narrow"/>
          <w:sz w:val="18"/>
        </w:rPr>
        <w:t>Please delete if not relevant.</w:t>
      </w:r>
    </w:p>
    <w:p w14:paraId="75E300E0" w14:textId="77777777" w:rsidR="00616169" w:rsidRPr="0014422F" w:rsidRDefault="00616169" w:rsidP="00616169">
      <w:pPr>
        <w:pStyle w:val="UPBDSFlieext"/>
      </w:pPr>
      <w:bookmarkStart w:id="4" w:name="_Hlk57628617"/>
    </w:p>
    <w:p w14:paraId="20A57E19" w14:textId="77777777" w:rsidR="00616169" w:rsidRPr="0014422F" w:rsidRDefault="00616169" w:rsidP="00FA3184">
      <w:pPr>
        <w:pStyle w:val="UPBDSFlieext"/>
      </w:pPr>
      <w:r w:rsidRPr="0014422F">
        <w:t xml:space="preserve">The purpose of processing your personal data is to conduct the </w:t>
      </w:r>
      <w:r w:rsidRPr="0014422F">
        <w:rPr>
          <w:b/>
          <w:color w:val="C00000"/>
        </w:rPr>
        <w:t>[Name]</w:t>
      </w:r>
      <w:r w:rsidRPr="0014422F">
        <w:t xml:space="preserve"> scholarship selection process and, if selected, to award you a </w:t>
      </w:r>
      <w:r w:rsidRPr="0014422F">
        <w:rPr>
          <w:b/>
          <w:color w:val="C00000"/>
        </w:rPr>
        <w:t>[Name]</w:t>
      </w:r>
      <w:r w:rsidRPr="0014422F">
        <w:t xml:space="preserve"> scholarship including processing for research purposes and to support and promote early-career researchers and junior academics.</w:t>
      </w:r>
    </w:p>
    <w:bookmarkEnd w:id="4"/>
    <w:p w14:paraId="07E34E24" w14:textId="77777777" w:rsidR="00616169" w:rsidRPr="0014422F" w:rsidRDefault="00616169" w:rsidP="00FA3184">
      <w:pPr>
        <w:pStyle w:val="UPBDSFlieext"/>
      </w:pPr>
      <w:r w:rsidRPr="0014422F">
        <w:t xml:space="preserve">The legal basis for processing your personal data within the scope of the application process, advice given, the transfer of your personal data to the funding organization if applicable and communicated to you, and in the event of publication (e.g. name and/or picture) is provided by your consent pursuant to Article 6, Para. 1 (1) a) of the GDPR; if applicable Article 9, Para. 2 a) of the GDPDR, </w:t>
      </w:r>
      <w:bookmarkStart w:id="5" w:name="_Hlk57628727"/>
      <w:r w:rsidRPr="0014422F">
        <w:t xml:space="preserve">provided that the subject of this data processing is sensitive data according to Article 9, Para. 1 of the GDPR (for example, health-related data in a CV). </w:t>
      </w:r>
    </w:p>
    <w:bookmarkEnd w:id="5"/>
    <w:p w14:paraId="36397260" w14:textId="77777777" w:rsidR="00616169" w:rsidRPr="0014422F" w:rsidRDefault="00616169" w:rsidP="00FA3184">
      <w:pPr>
        <w:pStyle w:val="UPBDSFlieext"/>
      </w:pPr>
      <w:r w:rsidRPr="0014422F">
        <w:t xml:space="preserve">The processing of your personal data within the scope of scholarship administration and for statistical analyses, for example, is necessary for the performance of tasks by Paderborn University in the public interest. The legal basis is Article 6, Para. 1 (1) e) of the GDPR, Para. 3 (1) b) of the GDPR in conjunction with the Data Protection Act North Rhine-Westphalia (DSG NRW) § 3 Para. 1 in conjunction with the Higher Education Act North Rhine-Westphalia (HG NRW) § 3 Para. 1 </w:t>
      </w:r>
      <w:r w:rsidRPr="0014422F">
        <w:rPr>
          <w:b/>
          <w:color w:val="C00000"/>
        </w:rPr>
        <w:t>[in conjunction with</w:t>
      </w:r>
      <w:r w:rsidRPr="0014422F">
        <w:t xml:space="preserve"> </w:t>
      </w:r>
      <w:r w:rsidRPr="0014422F">
        <w:rPr>
          <w:b/>
          <w:color w:val="C00000"/>
        </w:rPr>
        <w:t>Paderborn University’s / the funding organisation’s policies and guidelines for awarding prizes [please enter]]</w:t>
      </w:r>
      <w:r w:rsidRPr="0014422F">
        <w:t xml:space="preserve">, Article 6, Para. 1 (1) e) of the GDPR in conjunction with § 17 Para 1 of the Data Protection Act of North Rhine-Westphalia, as well as Article 9, Para 2 a) of the GDPR if applicable, if sensitive data according to Article 9, Para. 1 of the GDPR are also processed in the course of awarding a scholarship. </w:t>
      </w:r>
    </w:p>
    <w:p w14:paraId="54E5A8A9" w14:textId="77777777" w:rsidR="00BC624D" w:rsidRPr="0014422F"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
          <w:sz w:val="18"/>
          <w:szCs w:val="18"/>
        </w:rPr>
      </w:pPr>
      <w:bookmarkStart w:id="6" w:name="_Hlk71039675"/>
      <w:r w:rsidRPr="0014422F">
        <w:rPr>
          <w:rFonts w:ascii="Arial Narrow" w:hAnsi="Arial Narrow"/>
          <w:b/>
          <w:bCs/>
          <w:sz w:val="18"/>
        </w:rPr>
        <w:t>Note</w:t>
      </w:r>
      <w:r w:rsidRPr="0014422F">
        <w:rPr>
          <w:rFonts w:ascii="Arial Narrow" w:hAnsi="Arial Narrow"/>
          <w:sz w:val="18"/>
        </w:rPr>
        <w:t>: If data relating to Article 9 of the GDPR is actively collected, this data must be stated specifically here.</w:t>
      </w:r>
    </w:p>
    <w:bookmarkEnd w:id="6"/>
    <w:p w14:paraId="098448CB" w14:textId="77777777" w:rsidR="00616169" w:rsidRPr="0014422F" w:rsidRDefault="00616169" w:rsidP="0074595E">
      <w:pPr>
        <w:pStyle w:val="UPBDSFlieext"/>
      </w:pPr>
      <w:r w:rsidRPr="0014422F">
        <w:t>With regard to scholarship payments, Paderborn University is legally obliged to transmit personal data provided by you (payment notices) to the competent tax authority as part of a tax disclosure report in accordance with the relevant requirements. The legal basis for this is Article 6, Para. 1 (1) c) and Para. 3 (1) b) of the GDPDR in conjunction with Transaction Reporting Regulations (MV) § 2, Para. 1.</w:t>
      </w:r>
    </w:p>
    <w:p w14:paraId="32E94EB7" w14:textId="77777777" w:rsidR="00BC624D" w:rsidRPr="0014422F" w:rsidRDefault="00BC624D" w:rsidP="0074595E">
      <w:pPr>
        <w:pStyle w:val="UPBDSberschrift-Aufzhlung"/>
        <w:spacing w:before="120" w:after="120"/>
      </w:pPr>
      <w:r w:rsidRPr="0014422F">
        <w:t>Transfer of your personal data</w:t>
      </w:r>
    </w:p>
    <w:p w14:paraId="3B7D9A72" w14:textId="77777777" w:rsidR="00BC624D" w:rsidRPr="0014422F" w:rsidRDefault="00BC624D" w:rsidP="0074595E">
      <w:pPr>
        <w:pStyle w:val="UPBDSFlieext"/>
      </w:pPr>
      <w:bookmarkStart w:id="7" w:name="_Hlk51517863"/>
      <w:r w:rsidRPr="0014422F">
        <w:lastRenderedPageBreak/>
        <w:t xml:space="preserve">Your personal data, which will be processed by Paderborn University within the scope of the award of </w:t>
      </w:r>
      <w:r w:rsidRPr="0014422F">
        <w:rPr>
          <w:b/>
          <w:color w:val="C00000"/>
        </w:rPr>
        <w:t>[Name]</w:t>
      </w:r>
      <w:r w:rsidRPr="0014422F">
        <w:t xml:space="preserve"> scholarships, will in principle not be transferred to any third parties without your consent and will be subject to the transmission of data described below. In addition to the transmission of personal data to the competent tax authority as part of a tax disclosure report on scholarship payments described in Section 2, in individual cases, data may only be transferred on the basis of statutory authorisation. Where (technical) service providers have access to personal data, this access will be regulated on the basis of an arrangement pursuant to Article 28 of the GDPR. For data that is processed jointly with other data controllers, this joint processing will, where required, be regulated on the basis of an arrangement pursuant to Article 26 of the GDPR. </w:t>
      </w:r>
    </w:p>
    <w:p w14:paraId="5C9AEAB1" w14:textId="77777777" w:rsidR="00BC624D" w:rsidRPr="0014422F"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Cs/>
          <w:sz w:val="18"/>
          <w:szCs w:val="18"/>
        </w:rPr>
      </w:pPr>
      <w:r w:rsidRPr="0014422F">
        <w:rPr>
          <w:rFonts w:ascii="Arial Narrow" w:hAnsi="Arial Narrow"/>
          <w:b/>
          <w:bCs/>
          <w:sz w:val="18"/>
        </w:rPr>
        <w:t>Note</w:t>
      </w:r>
      <w:r w:rsidRPr="0014422F">
        <w:rPr>
          <w:rFonts w:ascii="Arial Narrow" w:hAnsi="Arial Narrow"/>
          <w:sz w:val="18"/>
        </w:rPr>
        <w:t>: All recipients or categories of (external) recipients within the scope of the processing of data must be described. If, for example, specific service providers are already involved, they must also be named.</w:t>
      </w:r>
    </w:p>
    <w:p w14:paraId="3E2A7BFE" w14:textId="77777777" w:rsidR="00BC624D" w:rsidRPr="0014422F" w:rsidRDefault="00BC624D" w:rsidP="0074595E">
      <w:pPr>
        <w:pStyle w:val="UPBDSFlieext"/>
      </w:pPr>
      <w:r w:rsidRPr="0014422F">
        <w:rPr>
          <w:b/>
          <w:color w:val="C00000"/>
        </w:rPr>
        <w:t>[Please specify the funding organisation)]</w:t>
      </w:r>
      <w:r w:rsidRPr="0014422F">
        <w:rPr>
          <w:color w:val="C00000"/>
        </w:rPr>
        <w:t xml:space="preserve"> </w:t>
      </w:r>
      <w:r w:rsidRPr="0014422F">
        <w:t xml:space="preserve">provides funding for </w:t>
      </w:r>
      <w:r w:rsidRPr="0014422F">
        <w:rPr>
          <w:b/>
          <w:color w:val="C00000"/>
        </w:rPr>
        <w:t>[Name]</w:t>
      </w:r>
      <w:r w:rsidRPr="0014422F">
        <w:t xml:space="preserve"> scholarships. For the purposes of the award, </w:t>
      </w:r>
      <w:r w:rsidRPr="0014422F">
        <w:rPr>
          <w:b/>
          <w:color w:val="C00000"/>
        </w:rPr>
        <w:t>[please enter; example: name, faculty, ...]</w:t>
      </w:r>
      <w:r w:rsidRPr="0014422F">
        <w:rPr>
          <w:color w:val="C00000"/>
        </w:rPr>
        <w:t xml:space="preserve"> </w:t>
      </w:r>
      <w:r w:rsidRPr="0014422F">
        <w:t xml:space="preserve">will be provided to the funding organisation, insofaras you have given consent. </w:t>
      </w:r>
    </w:p>
    <w:p w14:paraId="7EE38421" w14:textId="77777777" w:rsidR="00BC624D" w:rsidRPr="0014422F" w:rsidRDefault="00BC624D" w:rsidP="00BC624D">
      <w:pPr>
        <w:spacing w:before="120" w:after="120"/>
        <w:jc w:val="both"/>
        <w:rPr>
          <w:rFonts w:ascii="Arial Narrow" w:hAnsi="Arial Narrow" w:cs="Arial"/>
          <w:sz w:val="18"/>
          <w:szCs w:val="18"/>
        </w:rPr>
      </w:pPr>
      <w:r w:rsidRPr="0014422F">
        <w:rPr>
          <w:rFonts w:ascii="Arial Narrow" w:hAnsi="Arial Narrow"/>
          <w:b/>
          <w:sz w:val="18"/>
          <w:bdr w:val="single" w:sz="8" w:space="0" w:color="auto"/>
          <w:shd w:val="clear" w:color="auto" w:fill="FFC000" w:themeFill="accent4"/>
        </w:rPr>
        <w:t xml:space="preserve">Note: </w:t>
      </w:r>
      <w:r w:rsidRPr="0014422F">
        <w:rPr>
          <w:rFonts w:ascii="Arial Narrow" w:hAnsi="Arial Narrow"/>
          <w:sz w:val="18"/>
          <w:bdr w:val="single" w:sz="8" w:space="0" w:color="auto"/>
          <w:shd w:val="clear" w:color="auto" w:fill="FFC000" w:themeFill="accent4"/>
        </w:rPr>
        <w:t>Please delete if not applicable.</w:t>
      </w:r>
    </w:p>
    <w:bookmarkEnd w:id="7"/>
    <w:p w14:paraId="7950E36A" w14:textId="77777777" w:rsidR="00BC624D" w:rsidRPr="0014422F" w:rsidRDefault="00BC624D" w:rsidP="0074595E">
      <w:pPr>
        <w:pStyle w:val="UPBDSFlieext"/>
      </w:pPr>
      <w:r w:rsidRPr="0014422F">
        <w:t xml:space="preserve">In principle, no personal data will be transferred to countries outside the European Economic Area (EEA) and associated countries (no “third country transfer”). </w:t>
      </w:r>
    </w:p>
    <w:p w14:paraId="2F315C69" w14:textId="77777777" w:rsidR="00BC624D" w:rsidRPr="0014422F" w:rsidRDefault="00BC624D" w:rsidP="00BC624D">
      <w:pPr>
        <w:spacing w:before="120" w:after="120"/>
        <w:rPr>
          <w:rFonts w:ascii="Arial Narrow" w:eastAsia="Times New Roman" w:hAnsi="Arial Narrow" w:cs="Arial"/>
          <w:b/>
          <w:sz w:val="22"/>
          <w:szCs w:val="22"/>
        </w:rPr>
      </w:pPr>
      <w:r w:rsidRPr="0014422F">
        <w:rPr>
          <w:rStyle w:val="UPBDSberschrift-ohneAufzhlungZchn"/>
        </w:rPr>
        <w:t>Important note if your personal data is made available online:</w:t>
      </w:r>
      <w:r w:rsidRPr="0014422F">
        <w:rPr>
          <w:rFonts w:ascii="Arial Narrow" w:hAnsi="Arial Narrow"/>
          <w:b/>
          <w:sz w:val="18"/>
        </w:rPr>
        <w:t xml:space="preserve"> </w:t>
      </w:r>
      <w:r w:rsidRPr="0014422F">
        <w:rPr>
          <w:rFonts w:ascii="Arial Narrow" w:hAnsi="Arial Narrow"/>
          <w:b/>
          <w:sz w:val="18"/>
          <w:bdr w:val="single" w:sz="8" w:space="0" w:color="auto"/>
          <w:shd w:val="clear" w:color="auto" w:fill="FFC000" w:themeFill="accent4"/>
        </w:rPr>
        <w:t xml:space="preserve">Note: </w:t>
      </w:r>
      <w:r w:rsidRPr="0014422F">
        <w:rPr>
          <w:rFonts w:ascii="Arial Narrow" w:hAnsi="Arial Narrow"/>
          <w:sz w:val="18"/>
          <w:bdr w:val="single" w:sz="8" w:space="0" w:color="auto"/>
          <w:shd w:val="clear" w:color="auto" w:fill="FFC000" w:themeFill="accent4"/>
        </w:rPr>
        <w:t>Please delete if not applicable.</w:t>
      </w:r>
    </w:p>
    <w:p w14:paraId="13B2E836" w14:textId="77777777" w:rsidR="00BC624D" w:rsidRPr="0014422F" w:rsidRDefault="00BC624D" w:rsidP="0074595E">
      <w:pPr>
        <w:pStyle w:val="UPBDSFlieext"/>
        <w:rPr>
          <w:i/>
        </w:rPr>
      </w:pPr>
      <w:r w:rsidRPr="0014422F">
        <w:t xml:space="preserve">Please be aware that if your personal data is published online, it will be possible for any person worldwide to access this personal data – for example with the help of search engines (e.g. Google). It will thereby be possible for personality profiles to be created (profiling), by linking this data with other data about you that is available online. Your data may also be used in this way by third parties for other purposes beyond the control of Paderborn University. Search engine archiving functions (see e.g. www.archive.org) allow such data to be accessed even when the information has already been removed from or edited on the Paderborn University website. With the publication of your personal data online, data may also be transferred to countries outside the EU and may be stored and used there for unknown purposes. </w:t>
      </w:r>
      <w:r w:rsidRPr="0014422F">
        <w:rPr>
          <w:rStyle w:val="Hervorhebung"/>
          <w:i w:val="0"/>
        </w:rPr>
        <w:t>It may be the case that the relevant data protection laws or regulations, or the application of these, have a lower level of protection in the recipient country than in the EU and that you will not be able to assert your rights there.</w:t>
      </w:r>
      <w:r w:rsidRPr="0014422F">
        <w:rPr>
          <w:i/>
        </w:rPr>
        <w:t xml:space="preserve"> </w:t>
      </w:r>
    </w:p>
    <w:p w14:paraId="16615FC6" w14:textId="77777777" w:rsidR="007B75F4" w:rsidRPr="0014422F" w:rsidRDefault="007B75F4" w:rsidP="0074595E">
      <w:pPr>
        <w:pStyle w:val="UPBDSFlieext"/>
        <w:rPr>
          <w:rFonts w:eastAsia="Calibri"/>
          <w:highlight w:val="yellow"/>
        </w:rPr>
      </w:pPr>
    </w:p>
    <w:p w14:paraId="30A3EA80" w14:textId="77777777" w:rsidR="00BC624D" w:rsidRPr="0014422F" w:rsidRDefault="00BC624D" w:rsidP="0074595E">
      <w:pPr>
        <w:pStyle w:val="UPBDSberschrift-Aufzhlung"/>
        <w:spacing w:before="120" w:after="120"/>
        <w:ind w:left="357" w:hanging="357"/>
      </w:pPr>
      <w:r w:rsidRPr="0014422F">
        <w:t>Duration of storage of your personal data</w:t>
      </w:r>
    </w:p>
    <w:p w14:paraId="1B67F37D" w14:textId="77777777" w:rsidR="00BA03FC" w:rsidRPr="0014422F" w:rsidRDefault="00BA03FC" w:rsidP="0074595E">
      <w:pPr>
        <w:pStyle w:val="UPBDSFlieext"/>
      </w:pPr>
      <w:bookmarkStart w:id="8" w:name="_Hlk51518154"/>
      <w:r w:rsidRPr="0014422F">
        <w:t>If and to the extent that the processing of your personal data is based on your consent, your data will be stored only until you withdraw your declaration of consent, unless there is another legal basis for processing (Article 17, Para. 1 b) of the GDPR).</w:t>
      </w:r>
    </w:p>
    <w:p w14:paraId="7DF4C4B8" w14:textId="77777777" w:rsidR="00BA03FC" w:rsidRPr="0014422F" w:rsidRDefault="00BA03FC" w:rsidP="00BA03FC">
      <w:pPr>
        <w:pStyle w:val="UPBDSFlieext"/>
      </w:pPr>
      <w:r w:rsidRPr="0014422F">
        <w:t xml:space="preserve">The personal data of applicants for a </w:t>
      </w:r>
      <w:r w:rsidRPr="0014422F">
        <w:rPr>
          <w:b/>
          <w:color w:val="C00000"/>
        </w:rPr>
        <w:t>[Name]</w:t>
      </w:r>
      <w:r w:rsidRPr="0014422F">
        <w:t xml:space="preserve"> scholarship whose application is not approved will be erased/destroyed in accordance with data protection law at the latest six months after the selection process has been completed.</w:t>
      </w:r>
    </w:p>
    <w:p w14:paraId="322BBD88" w14:textId="77777777" w:rsidR="00BA03FC" w:rsidRPr="0014422F" w:rsidRDefault="00BA03FC" w:rsidP="00BA03FC">
      <w:pPr>
        <w:pStyle w:val="UPBDSFlieext"/>
      </w:pPr>
      <w:bookmarkStart w:id="9" w:name="_Hlk57016291"/>
      <w:r w:rsidRPr="0014422F">
        <w:t xml:space="preserve">The personal data of applicants for a </w:t>
      </w:r>
      <w:r w:rsidRPr="0014422F">
        <w:rPr>
          <w:b/>
          <w:color w:val="C00000"/>
        </w:rPr>
        <w:t>[Name]</w:t>
      </w:r>
      <w:r w:rsidRPr="0014422F">
        <w:t xml:space="preserve"> scholarship whose application is approved will be erased/destroyed in accordance with data protection law one year after completion of the doctoral degree or one year after leaving the university. </w:t>
      </w:r>
      <w:bookmarkStart w:id="10" w:name="_Hlk57633686"/>
      <w:r w:rsidRPr="0014422F">
        <w:t>Where the funding period end date and doctoral degree completion date do not coincide, personal data on scholarship holders will be stored within the scope of reporting obligations and reviewed by the Committee for advisory purposes. These reporting obligations extend for three years after funding ends.</w:t>
      </w:r>
    </w:p>
    <w:bookmarkEnd w:id="9"/>
    <w:bookmarkEnd w:id="10"/>
    <w:p w14:paraId="5312D974" w14:textId="77777777" w:rsidR="00BA03FC" w:rsidRPr="0014422F" w:rsidRDefault="00BA03FC" w:rsidP="00BA03FC">
      <w:pPr>
        <w:pStyle w:val="UPBDSFlieext"/>
      </w:pPr>
      <w:r w:rsidRPr="0014422F">
        <w:t xml:space="preserve">Basic data concerning the </w:t>
      </w:r>
      <w:r w:rsidRPr="0014422F">
        <w:rPr>
          <w:b/>
          <w:color w:val="C00000"/>
        </w:rPr>
        <w:t>[Name]</w:t>
      </w:r>
      <w:r w:rsidRPr="0014422F">
        <w:t xml:space="preserve"> scholarship applicant, scholarship holder, faculty, doctoral project and details on the selection decision, as well as the regular reports required of the scholarship holder will be stored in Paderborn University’s records pertaining to scholarship awards for ten years and then erased. Where appropriate, documents will be transferred to the University Archives and generally stored there indefinitely. </w:t>
      </w:r>
    </w:p>
    <w:p w14:paraId="152D292F" w14:textId="77777777" w:rsidR="00BA03FC" w:rsidRPr="0014422F" w:rsidRDefault="00BA03FC" w:rsidP="00BA03FC">
      <w:pPr>
        <w:pStyle w:val="UPBDSFlieext"/>
      </w:pPr>
      <w:r w:rsidRPr="0014422F">
        <w:lastRenderedPageBreak/>
        <w:t xml:space="preserve">The personal data of </w:t>
      </w:r>
      <w:r w:rsidRPr="0014422F">
        <w:rPr>
          <w:b/>
          <w:color w:val="C00000"/>
        </w:rPr>
        <w:t>[Name]</w:t>
      </w:r>
      <w:r w:rsidRPr="0014422F">
        <w:t xml:space="preserve"> scholarship holders pertaining to scholarship payments will be deleted/erased in accordance with data protection law ten years after the end of the funding period.</w:t>
      </w:r>
    </w:p>
    <w:p w14:paraId="0091B516" w14:textId="77777777" w:rsidR="00BA03FC" w:rsidRPr="0014422F" w:rsidRDefault="00BA03FC" w:rsidP="00BA03FC">
      <w:pPr>
        <w:pBdr>
          <w:top w:val="single" w:sz="8" w:space="1" w:color="auto"/>
          <w:left w:val="single" w:sz="8" w:space="4" w:color="auto"/>
          <w:bottom w:val="single" w:sz="8" w:space="0"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14422F">
        <w:rPr>
          <w:rFonts w:ascii="Arial Narrow" w:hAnsi="Arial Narrow"/>
          <w:b/>
          <w:sz w:val="18"/>
        </w:rPr>
        <w:t xml:space="preserve">Note: </w:t>
      </w:r>
      <w:r w:rsidRPr="0014422F">
        <w:rPr>
          <w:rFonts w:ascii="Arial Narrow" w:hAnsi="Arial Narrow"/>
          <w:sz w:val="18"/>
        </w:rPr>
        <w:t>The information given regarding the length of data storage (paragraph 4, subparagraphs 2 - 5) are intended as examples. The wording must be adapted to the specific parameters of each scholarship. Paderborn University’s regulations with regard to storage must be adhered to. If external funding organisations have particular regulations in place for the retention period when awarding scholarships, these should also be described specifically.</w:t>
      </w:r>
    </w:p>
    <w:bookmarkEnd w:id="8"/>
    <w:p w14:paraId="70DCCBA1" w14:textId="77777777" w:rsidR="00BC624D" w:rsidRPr="0014422F" w:rsidRDefault="00BC624D" w:rsidP="00045C7E">
      <w:pPr>
        <w:pStyle w:val="UPBDSberschrift-Aufzhlung"/>
        <w:spacing w:before="120" w:after="120"/>
        <w:ind w:left="357" w:hanging="357"/>
      </w:pPr>
      <w:r w:rsidRPr="0014422F">
        <w:t>Your rights as a data subject</w:t>
      </w:r>
    </w:p>
    <w:p w14:paraId="617CD9FF" w14:textId="77777777" w:rsidR="00BC624D" w:rsidRPr="0014422F" w:rsidRDefault="00BC624D" w:rsidP="00285446">
      <w:pPr>
        <w:pStyle w:val="UPBDSFlieext"/>
        <w:spacing w:line="240" w:lineRule="auto"/>
      </w:pPr>
      <w:r w:rsidRPr="0014422F">
        <w:t>As a data subject, you may assert the rights granted to you by the GDPR at any time; these are:</w:t>
      </w:r>
    </w:p>
    <w:p w14:paraId="0DC3F06B" w14:textId="2AE588CD" w:rsidR="00BC624D" w:rsidRPr="0014422F" w:rsidRDefault="00BC624D" w:rsidP="0074595E">
      <w:pPr>
        <w:pStyle w:val="UPBDSFlieext"/>
        <w:numPr>
          <w:ilvl w:val="0"/>
          <w:numId w:val="5"/>
        </w:numPr>
        <w:spacing w:line="240" w:lineRule="auto"/>
        <w:ind w:left="714" w:hanging="357"/>
      </w:pPr>
      <w:r w:rsidRPr="0014422F">
        <w:t xml:space="preserve">The right to know if and what personal data concerning you is being processed, in accordance with </w:t>
      </w:r>
      <w:r w:rsidRPr="0014422F">
        <w:br/>
        <w:t>Article 15 of the GDPR, in conjunction with § 12 of the DSG NRW</w:t>
      </w:r>
    </w:p>
    <w:p w14:paraId="30EAF81D" w14:textId="77777777" w:rsidR="00BC624D" w:rsidRPr="0014422F" w:rsidRDefault="00BC624D" w:rsidP="0074595E">
      <w:pPr>
        <w:pStyle w:val="UPBDSFlieext"/>
        <w:numPr>
          <w:ilvl w:val="0"/>
          <w:numId w:val="5"/>
        </w:numPr>
        <w:spacing w:line="240" w:lineRule="auto"/>
        <w:ind w:left="714" w:hanging="357"/>
      </w:pPr>
      <w:r w:rsidRPr="0014422F">
        <w:t>The right to have any inaccurate personal data concerning you rectified or incomplete personal data completed, in accordance with Article 16 of the GDPR</w:t>
      </w:r>
    </w:p>
    <w:p w14:paraId="413D2FB3" w14:textId="77777777" w:rsidR="00BC624D" w:rsidRPr="0014422F" w:rsidRDefault="00BC624D" w:rsidP="0074595E">
      <w:pPr>
        <w:pStyle w:val="UPBDSFlieext"/>
        <w:numPr>
          <w:ilvl w:val="0"/>
          <w:numId w:val="5"/>
        </w:numPr>
        <w:spacing w:line="240" w:lineRule="auto"/>
        <w:ind w:left="714" w:hanging="357"/>
      </w:pPr>
      <w:r w:rsidRPr="0014422F">
        <w:t>The right to have your personal data erased, in accordance with Article 17 of the GDPR, § 10 of the DSG NRW</w:t>
      </w:r>
    </w:p>
    <w:p w14:paraId="635BC496" w14:textId="77777777" w:rsidR="00BC624D" w:rsidRPr="0014422F" w:rsidRDefault="00BC624D" w:rsidP="0074595E">
      <w:pPr>
        <w:pStyle w:val="UPBDSFlieext"/>
        <w:numPr>
          <w:ilvl w:val="0"/>
          <w:numId w:val="5"/>
        </w:numPr>
        <w:spacing w:line="240" w:lineRule="auto"/>
        <w:ind w:left="714" w:hanging="357"/>
      </w:pPr>
      <w:r w:rsidRPr="0014422F">
        <w:t>The right to restrict the processing of your data, in accordance with Article 18 of the GDPR</w:t>
      </w:r>
    </w:p>
    <w:p w14:paraId="5291912C" w14:textId="77777777" w:rsidR="00BC624D" w:rsidRPr="0014422F" w:rsidRDefault="00BC624D" w:rsidP="0074595E">
      <w:pPr>
        <w:pStyle w:val="UPBDSFlieext"/>
        <w:numPr>
          <w:ilvl w:val="0"/>
          <w:numId w:val="5"/>
        </w:numPr>
        <w:spacing w:line="240" w:lineRule="auto"/>
        <w:ind w:left="714" w:hanging="357"/>
      </w:pPr>
      <w:bookmarkStart w:id="11" w:name="_Hlk37340934"/>
      <w:r w:rsidRPr="0014422F">
        <w:t xml:space="preserve">The right to receive the personal data concerning you, in accordance with Article 20 of the GDPR </w:t>
      </w:r>
    </w:p>
    <w:p w14:paraId="357B274B" w14:textId="77777777" w:rsidR="00BC624D" w:rsidRPr="0014422F" w:rsidRDefault="00BC624D" w:rsidP="0074595E">
      <w:pPr>
        <w:pStyle w:val="UPBDSberschrift-Aufzhlung"/>
        <w:spacing w:before="120" w:after="120"/>
        <w:ind w:left="357" w:hanging="357"/>
      </w:pPr>
      <w:bookmarkStart w:id="12" w:name="_Hlk46475458"/>
      <w:bookmarkStart w:id="13" w:name="_Hlk37340953"/>
      <w:bookmarkEnd w:id="11"/>
      <w:r w:rsidRPr="0014422F">
        <w:t xml:space="preserve">Right to withdraw your declaration of consent </w:t>
      </w:r>
      <w:bookmarkEnd w:id="12"/>
      <w:r w:rsidRPr="0014422F">
        <w:t>and to object to the processing of your personal data</w:t>
      </w:r>
    </w:p>
    <w:p w14:paraId="509F27B6" w14:textId="77777777" w:rsidR="00045C7E" w:rsidRPr="0014422F" w:rsidRDefault="00BC624D" w:rsidP="00BA03FC">
      <w:pPr>
        <w:pStyle w:val="UPBDSFlieext"/>
      </w:pPr>
      <w:bookmarkStart w:id="14" w:name="_Hlk46475435"/>
      <w:bookmarkEnd w:id="13"/>
      <w:r w:rsidRPr="0014422F">
        <w:t xml:space="preserve">Any consent that may have been granted can be revoked (withdrawn) in whole or in part at any time without providing a reason. The withdrawal of consent shall not affect the lawfulness of processing based on the consent before its withdrawal (Article 7 (3) GDPR). Consequently, Paderborn University will no longer be permitted to process your data on the basis of this consent in the future and must erase your personal data in accordance with data protection law, unless there is another legal basis for processing (Article 17, Para. 1 b) of the GDPR). If you wish to withdraw your declaration of consent in whole or in part, please contact the relevant contact person for the scholarship advertisement or send an e-mail stating the subject to: </w:t>
      </w:r>
      <w:hyperlink r:id="rId12" w:history="1">
        <w:r w:rsidRPr="0014422F">
          <w:rPr>
            <w:rStyle w:val="Hyperlink"/>
          </w:rPr>
          <w:t>datenschutz@uni-paderborn.de</w:t>
        </w:r>
      </w:hyperlink>
      <w:r w:rsidRPr="0014422F">
        <w:t xml:space="preserve">. </w:t>
      </w:r>
    </w:p>
    <w:p w14:paraId="04C34531" w14:textId="77777777" w:rsidR="00BA03FC" w:rsidRPr="0014422F" w:rsidRDefault="00BA03FC" w:rsidP="00BA03FC">
      <w:pPr>
        <w:pStyle w:val="UPBDSFlieext"/>
      </w:pPr>
      <w:r w:rsidRPr="0014422F">
        <w:t xml:space="preserve">In the event that you withdraw your declaration of consent to the processing of your personal data during the </w:t>
      </w:r>
      <w:r w:rsidRPr="0014422F">
        <w:rPr>
          <w:b/>
          <w:color w:val="C00000"/>
        </w:rPr>
        <w:t>[Name]</w:t>
      </w:r>
      <w:r w:rsidRPr="0014422F">
        <w:t xml:space="preserve"> scholarship application procedure, it will no longer be possible to consider you in the award process. In the event that you withdraw your declaration of consent to the transmission of your personal data to the funding organisation, your continued participation in the award process depends on the specific award criteria in that individual case. In the event that you withdraw your declaration of consent to recordings and/or the publication of data about you, you will not be able to participate actively in the certificate award ceremony (as a scholarship recipient). There are no further consequences.</w:t>
      </w:r>
    </w:p>
    <w:p w14:paraId="524214A2" w14:textId="77777777" w:rsidR="007B75F4" w:rsidRPr="0014422F" w:rsidRDefault="007B75F4" w:rsidP="00BA03FC">
      <w:pPr>
        <w:pStyle w:val="UPBDSFlieext"/>
      </w:pPr>
    </w:p>
    <w:p w14:paraId="4C1E6EA8" w14:textId="77777777" w:rsidR="00BA03FC" w:rsidRPr="0014422F" w:rsidRDefault="00BA03FC" w:rsidP="00BA03FC">
      <w:pPr>
        <w:pStyle w:val="UPBDSFlieext"/>
      </w:pPr>
      <w:r w:rsidRPr="0014422F">
        <w:t xml:space="preserve">In accordance with Article 21 of the GDPR, you have the right to object, on grounds relating to your particular situation, at any time to the processing of personal data concerning you which is collected on the basis of Article 6, Para. 1 (1) (e) of the GDPR. The right to object pursuant to Article 21 GDPR vis-à-vis a public body does not apply if there is a compelling public interest for the processing that overrides the interests of the data subject or if a legal provision requires the processing (Article 14 DSG NRW). If you wish to exercise your right to object pursuant to Article 21 of the GDPR, please contact the relevant contact person for the call for applications or send an e-mail to: </w:t>
      </w:r>
      <w:hyperlink r:id="rId13" w:history="1">
        <w:r w:rsidRPr="0014422F">
          <w:rPr>
            <w:rStyle w:val="Hyperlink"/>
          </w:rPr>
          <w:t>datenschutz@uni-paderborn.de</w:t>
        </w:r>
      </w:hyperlink>
      <w:r w:rsidRPr="0014422F">
        <w:t xml:space="preserve">. In the event that you object to the processing of your personal data within the scope of scholarship administration, the scholarship for which you have applied may not be awarded or may no longer be awarded. </w:t>
      </w:r>
    </w:p>
    <w:bookmarkEnd w:id="14"/>
    <w:p w14:paraId="4687FAC6" w14:textId="77777777" w:rsidR="00BC624D" w:rsidRPr="0014422F" w:rsidRDefault="00BC624D" w:rsidP="00045C7E">
      <w:pPr>
        <w:pStyle w:val="UPBDSberschrift-Aufzhlung"/>
        <w:spacing w:before="120" w:after="120"/>
        <w:ind w:left="357" w:hanging="357"/>
      </w:pPr>
      <w:r w:rsidRPr="0014422F">
        <w:t>Right to lodge a complaint</w:t>
      </w:r>
    </w:p>
    <w:p w14:paraId="69AC4C4D" w14:textId="77777777" w:rsidR="00BC624D" w:rsidRPr="0014422F" w:rsidRDefault="00BC624D" w:rsidP="00045C7E">
      <w:pPr>
        <w:pStyle w:val="UPBDSFlieext"/>
        <w:rPr>
          <w:rStyle w:val="Hyperlink"/>
          <w:rFonts w:cs="Arial"/>
        </w:rPr>
      </w:pPr>
      <w:r w:rsidRPr="0014422F">
        <w:t xml:space="preserve">In addition to the aforementioned rights, you also have the right to lodge a complaint with a data protection supervisory authority (Article 77 GDPR) if you believe that the processing of personal data relating to you infringes this regulation; for example, the complaint can be submitted to the state commissioner responsible for overseeing the </w:t>
      </w:r>
      <w:r w:rsidRPr="0014422F">
        <w:lastRenderedPageBreak/>
        <w:t xml:space="preserve">university: Landesbeauftragte für Datenschutz und Informationsfreiheit Nordrhein-Westfalen (State Commissioner for Data Protection and Freedom of Information in North Rhine-Westphalia), Kavalleriestr. 2-4, 40213 Düsseldorf, Germany; Tel.: +49 211 38424-0, e-mail: </w:t>
      </w:r>
      <w:hyperlink r:id="rId14" w:history="1">
        <w:r w:rsidRPr="0014422F">
          <w:rPr>
            <w:rStyle w:val="Hyperlink"/>
          </w:rPr>
          <w:t>poststelle@ldi.nrw.de</w:t>
        </w:r>
      </w:hyperlink>
    </w:p>
    <w:p w14:paraId="11F82607" w14:textId="77777777" w:rsidR="00BC624D" w:rsidRPr="0014422F" w:rsidRDefault="00BC624D" w:rsidP="00045C7E">
      <w:pPr>
        <w:pStyle w:val="UPBDSberschrift-Aufzhlung"/>
        <w:spacing w:before="120" w:after="120"/>
        <w:ind w:left="357" w:hanging="357"/>
      </w:pPr>
      <w:r w:rsidRPr="0014422F">
        <w:t>Validity of this data protection notice</w:t>
      </w:r>
    </w:p>
    <w:p w14:paraId="77D79E46" w14:textId="30CFB1D2" w:rsidR="00090F88" w:rsidRPr="0014422F" w:rsidRDefault="00BC624D" w:rsidP="00045C7E">
      <w:pPr>
        <w:spacing w:line="280" w:lineRule="exact"/>
        <w:jc w:val="both"/>
        <w:rPr>
          <w:rFonts w:ascii="Arial Narrow" w:hAnsi="Arial Narrow" w:cs="Arial"/>
          <w:sz w:val="22"/>
          <w:szCs w:val="22"/>
        </w:rPr>
        <w:sectPr w:rsidR="00090F88" w:rsidRPr="0014422F" w:rsidSect="00A65193">
          <w:headerReference w:type="default" r:id="rId15"/>
          <w:footerReference w:type="even" r:id="rId16"/>
          <w:footerReference w:type="default" r:id="rId17"/>
          <w:headerReference w:type="first" r:id="rId18"/>
          <w:type w:val="continuous"/>
          <w:pgSz w:w="11900" w:h="16840" w:code="9"/>
          <w:pgMar w:top="1701" w:right="1418" w:bottom="1701" w:left="1418" w:header="0" w:footer="856" w:gutter="0"/>
          <w:pgNumType w:start="1"/>
          <w:cols w:space="708"/>
          <w:formProt w:val="0"/>
          <w:docGrid w:linePitch="360"/>
        </w:sectPr>
      </w:pPr>
      <w:r w:rsidRPr="0014422F">
        <w:rPr>
          <w:rStyle w:val="UPBDSFlieextZchn"/>
        </w:rPr>
        <w:t>Paderborn University reserves the right to amend this data protection notice in order to revise it in compliance with any changes in relevant laws or regulations or to better serve your needs. This data protection notice applies in the version most recently published by Paderborn University. Please therefore note the current version number of the data protection notice</w:t>
      </w:r>
      <w:r w:rsidRPr="0014422F">
        <w:rPr>
          <w:rFonts w:ascii="Arial Narrow" w:hAnsi="Arial Narrow"/>
          <w:sz w:val="22"/>
        </w:rPr>
        <w:t>.</w:t>
      </w:r>
    </w:p>
    <w:p w14:paraId="25DFEB6D" w14:textId="77777777" w:rsidR="00090F88" w:rsidRPr="0014422F" w:rsidRDefault="00090F88" w:rsidP="00090F88">
      <w:pPr>
        <w:pStyle w:val="UPBDSFlieext"/>
      </w:pPr>
      <w:r w:rsidRPr="0014422F">
        <w:lastRenderedPageBreak/>
        <w:t xml:space="preserve">To </w:t>
      </w:r>
    </w:p>
    <w:p w14:paraId="1A578227" w14:textId="77777777" w:rsidR="00090F88" w:rsidRPr="0014422F" w:rsidRDefault="00090F88" w:rsidP="00090F88">
      <w:pPr>
        <w:pStyle w:val="UPBDSFlieext"/>
      </w:pPr>
      <w:r w:rsidRPr="0014422F">
        <w:t>Paderborn University</w:t>
      </w:r>
    </w:p>
    <w:p w14:paraId="2A28C592" w14:textId="77777777" w:rsidR="00090F88" w:rsidRPr="0014422F" w:rsidRDefault="00090F88" w:rsidP="00090F88">
      <w:pPr>
        <w:pStyle w:val="UPBDSFlieext"/>
        <w:rPr>
          <w:b/>
          <w:color w:val="C00000"/>
        </w:rPr>
      </w:pPr>
      <w:r w:rsidRPr="0014422F">
        <w:rPr>
          <w:b/>
          <w:color w:val="C00000"/>
        </w:rPr>
        <w:t>[Contact person in faculty / organisational entity]</w:t>
      </w:r>
    </w:p>
    <w:p w14:paraId="79303CBD" w14:textId="77777777" w:rsidR="00090F88" w:rsidRPr="0014422F" w:rsidRDefault="00090F88" w:rsidP="00090F88">
      <w:pPr>
        <w:pStyle w:val="UPBDSFlieext"/>
      </w:pPr>
      <w:r w:rsidRPr="0014422F">
        <w:t>Warburger Straße 100</w:t>
      </w:r>
    </w:p>
    <w:p w14:paraId="4A972289" w14:textId="77777777" w:rsidR="00090F88" w:rsidRPr="0014422F" w:rsidRDefault="00090F88" w:rsidP="00090F88">
      <w:pPr>
        <w:pStyle w:val="UPBDSFlieext"/>
      </w:pPr>
      <w:r w:rsidRPr="0014422F">
        <w:t xml:space="preserve">33098 Paderborn, Germany </w:t>
      </w:r>
    </w:p>
    <w:p w14:paraId="2314AF9F" w14:textId="77777777" w:rsidR="00090F88" w:rsidRPr="0014422F" w:rsidRDefault="00090F88" w:rsidP="00090F88">
      <w:pPr>
        <w:pStyle w:val="Titel"/>
        <w:pBdr>
          <w:bottom w:val="single" w:sz="8" w:space="0" w:color="4472C4" w:themeColor="accent1"/>
        </w:pBdr>
        <w:spacing w:before="120" w:after="120"/>
        <w:contextualSpacing w:val="0"/>
        <w:jc w:val="both"/>
        <w:rPr>
          <w:rFonts w:ascii="Arial" w:hAnsi="Arial" w:cs="Arial"/>
          <w:b/>
          <w:color w:val="auto"/>
          <w:sz w:val="22"/>
          <w:szCs w:val="22"/>
        </w:rPr>
      </w:pPr>
    </w:p>
    <w:p w14:paraId="6BA23609" w14:textId="77777777" w:rsidR="00090F88" w:rsidRPr="0014422F" w:rsidRDefault="00090F88" w:rsidP="00BA03FC">
      <w:pPr>
        <w:pStyle w:val="UPBDSHead"/>
      </w:pPr>
      <w:r w:rsidRPr="0014422F">
        <w:t xml:space="preserve">Declaration of Consent – </w:t>
      </w:r>
      <w:r w:rsidRPr="0014422F">
        <w:rPr>
          <w:color w:val="C00000"/>
        </w:rPr>
        <w:t>[Name]</w:t>
      </w:r>
      <w:r w:rsidRPr="0014422F">
        <w:t xml:space="preserve"> Scholarships at Paderborn University</w:t>
      </w:r>
    </w:p>
    <w:p w14:paraId="48FFD7DA" w14:textId="77777777" w:rsidR="00090F88" w:rsidRPr="0014422F" w:rsidRDefault="00090F88" w:rsidP="00090F88">
      <w:pPr>
        <w:pStyle w:val="UPBDSFlieext"/>
        <w:spacing w:before="120" w:after="120"/>
        <w:rPr>
          <w:b/>
        </w:rPr>
      </w:pPr>
      <w:r w:rsidRPr="0014422F">
        <w:t>First name and surname: ____________________________________</w:t>
      </w:r>
    </w:p>
    <w:p w14:paraId="1A08A548" w14:textId="77777777" w:rsidR="00090F88" w:rsidRPr="0014422F" w:rsidRDefault="00090F88" w:rsidP="00090F88">
      <w:pPr>
        <w:pStyle w:val="UPBDSFlieext"/>
        <w:spacing w:before="120" w:after="120"/>
      </w:pPr>
      <w:r w:rsidRPr="0014422F">
        <w:t>Date of birth: _____________________________________</w:t>
      </w:r>
    </w:p>
    <w:p w14:paraId="58B981E3" w14:textId="77777777" w:rsidR="00090F88" w:rsidRPr="0014422F" w:rsidRDefault="00090F88" w:rsidP="00090F88">
      <w:pPr>
        <w:pStyle w:val="UPBDSFlieext"/>
        <w:spacing w:before="120" w:after="120"/>
      </w:pPr>
      <w:r w:rsidRPr="0014422F">
        <w:t>Department/Faculty: ________________________________</w:t>
      </w:r>
    </w:p>
    <w:p w14:paraId="5FB8CD49" w14:textId="77777777" w:rsidR="00090F88" w:rsidRPr="0014422F" w:rsidRDefault="00090F88" w:rsidP="00090F88">
      <w:pPr>
        <w:jc w:val="both"/>
        <w:rPr>
          <w:rFonts w:ascii="Arial" w:hAnsi="Arial" w:cs="Arial"/>
        </w:rPr>
      </w:pPr>
    </w:p>
    <w:p w14:paraId="4FA851F8" w14:textId="77777777" w:rsidR="00F817DF" w:rsidRPr="0014422F" w:rsidRDefault="00F817DF" w:rsidP="00F817DF">
      <w:pPr>
        <w:pStyle w:val="UPBDSFlieext"/>
      </w:pPr>
    </w:p>
    <w:p w14:paraId="075D78E1" w14:textId="77777777" w:rsidR="00F817DF" w:rsidRPr="0014422F" w:rsidRDefault="00F817DF" w:rsidP="00F817DF">
      <w:pPr>
        <w:pStyle w:val="UPBDSFlieext"/>
      </w:pPr>
      <w:r w:rsidRPr="0014422F">
        <w:t xml:space="preserve">By signing this form, </w:t>
      </w:r>
    </w:p>
    <w:p w14:paraId="27F304CA" w14:textId="77777777" w:rsidR="00F817DF" w:rsidRPr="0014422F" w:rsidRDefault="009C1AFD" w:rsidP="00F817DF">
      <w:pPr>
        <w:pStyle w:val="UPBDSFlieext"/>
        <w:ind w:left="709"/>
      </w:pPr>
      <w:sdt>
        <w:sdtPr>
          <w:id w:val="-1680722017"/>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rPr>
            <w:t>☐</w:t>
          </w:r>
        </w:sdtContent>
      </w:sdt>
      <w:r w:rsidR="0070375A" w:rsidRPr="0014422F">
        <w:t xml:space="preserve"> I hereby consent, pursuant to Article 6, Para. 1 (1) a) of the GDPR, to Paderborn University processing my personal data, as provided by me in my application for a scholarship and transmitted by me to Paderborn University, for the purpose of application for a scholarship (including contact management and </w:t>
      </w:r>
      <w:r w:rsidR="0070375A" w:rsidRPr="0014422F">
        <w:rPr>
          <w:b/>
          <w:color w:val="C00000"/>
        </w:rPr>
        <w:t>the transfer of personal data necessary for awarding a scholarship to the external funding organisation [please enter]</w:t>
      </w:r>
      <w:r w:rsidR="0070375A" w:rsidRPr="0014422F">
        <w:t xml:space="preserve">). </w:t>
      </w:r>
      <w:bookmarkStart w:id="15" w:name="_Hlk57629449"/>
    </w:p>
    <w:p w14:paraId="310B83F0"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eastAsia="Calibri" w:hAnsi="Arial Narrow" w:cs="Arial"/>
          <w:sz w:val="18"/>
          <w:szCs w:val="18"/>
        </w:rPr>
      </w:pPr>
      <w:r w:rsidRPr="0014422F">
        <w:rPr>
          <w:rFonts w:ascii="Arial Narrow" w:hAnsi="Arial Narrow"/>
          <w:b/>
          <w:bCs/>
          <w:sz w:val="18"/>
        </w:rPr>
        <w:t>Note</w:t>
      </w:r>
      <w:r w:rsidRPr="0014422F">
        <w:rPr>
          <w:rFonts w:ascii="Arial Narrow" w:hAnsi="Arial Narrow"/>
          <w:sz w:val="18"/>
        </w:rPr>
        <w:t xml:space="preserve">: </w:t>
      </w:r>
    </w:p>
    <w:p w14:paraId="21D15DC3"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14422F">
        <w:rPr>
          <w:rFonts w:ascii="Arial Narrow" w:hAnsi="Arial Narrow"/>
          <w:sz w:val="18"/>
        </w:rPr>
        <w:t xml:space="preserve">If the transfer of data to external funding organisations is not relevant, delete the passage in red. </w:t>
      </w:r>
    </w:p>
    <w:p w14:paraId="7806D7EE"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14422F">
        <w:rPr>
          <w:rFonts w:ascii="Arial Narrow" w:hAnsi="Arial Narrow"/>
          <w:sz w:val="18"/>
        </w:rPr>
        <w:t>If data is transferred to an external funding organization but this is not a condition of the scholarship being awarded, a separate declaration of consent by the person affected is required (additional checkbox). Please also state clearly in the data protection notice (in Section 6), what the effects of withdrawal of the declaration of consent would be in such a case.</w:t>
      </w:r>
    </w:p>
    <w:p w14:paraId="3996BA5A" w14:textId="77777777" w:rsidR="00F817DF" w:rsidRPr="0014422F" w:rsidRDefault="00F817DF" w:rsidP="005C5967">
      <w:pPr>
        <w:pStyle w:val="UPBDSFlieext"/>
        <w:ind w:left="709"/>
        <w:rPr>
          <w:sz w:val="20"/>
          <w:szCs w:val="20"/>
        </w:rPr>
      </w:pPr>
      <w:r w:rsidRPr="0014422F">
        <w:t xml:space="preserve">Where my information includes sensitive data according to Article 9, Para. 1 of the GDPR (e.g. health-related data in my curriculum vitae), I expressly consent, pursuant to Article 9, Para. 2 a) of the GDPR, to the processing of this data for the purpose of awarding a scholarship. </w:t>
      </w:r>
      <w:bookmarkStart w:id="16" w:name="_Hlk71184780"/>
      <w:r w:rsidRPr="0014422F">
        <w:rPr>
          <w:i/>
          <w:sz w:val="20"/>
        </w:rPr>
        <w:t>Please note</w:t>
      </w:r>
      <w:r w:rsidRPr="0014422F">
        <w:rPr>
          <w:sz w:val="20"/>
        </w:rPr>
        <w:t>: Paderborn University does not actively collect sensitive data.</w:t>
      </w:r>
    </w:p>
    <w:p w14:paraId="6677CFF5"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14422F">
        <w:rPr>
          <w:rFonts w:ascii="Arial Narrow" w:hAnsi="Arial Narrow"/>
          <w:b/>
          <w:bCs/>
          <w:sz w:val="18"/>
        </w:rPr>
        <w:t>Note</w:t>
      </w:r>
      <w:r w:rsidRPr="0014422F">
        <w:rPr>
          <w:rFonts w:ascii="Arial Narrow" w:hAnsi="Arial Narrow"/>
          <w:sz w:val="18"/>
        </w:rPr>
        <w:t>: If data relating to Article 9 of the GDPR is actively collected, this data must be stated specifically and, if relevant, be listed with a separate checkbox; the reference in the text is to be deleted as appropriate.</w:t>
      </w:r>
    </w:p>
    <w:bookmarkEnd w:id="15"/>
    <w:bookmarkEnd w:id="16"/>
    <w:p w14:paraId="1D71CBDD" w14:textId="77777777" w:rsidR="00F817DF" w:rsidRPr="0014422F" w:rsidRDefault="009C1AFD" w:rsidP="005C5967">
      <w:pPr>
        <w:spacing w:before="120" w:after="120"/>
        <w:ind w:left="709"/>
        <w:jc w:val="both"/>
        <w:rPr>
          <w:rFonts w:ascii="Arial" w:hAnsi="Arial" w:cs="Arial"/>
        </w:rPr>
      </w:pPr>
      <w:sdt>
        <w:sdtPr>
          <w:rPr>
            <w:rFonts w:ascii="Arial" w:eastAsia="MS Gothic" w:hAnsi="Arial" w:cs="Arial"/>
          </w:rPr>
          <w:id w:val="-1091233102"/>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rPr>
            <w:t>☐</w:t>
          </w:r>
        </w:sdtContent>
      </w:sdt>
      <w:r w:rsidR="0070375A" w:rsidRPr="0014422F">
        <w:rPr>
          <w:rFonts w:ascii="Arial" w:hAnsi="Arial"/>
        </w:rPr>
        <w:t xml:space="preserve"> </w:t>
      </w:r>
      <w:r w:rsidR="0070375A" w:rsidRPr="0014422F">
        <w:rPr>
          <w:rStyle w:val="UPBDSFlieextZchn"/>
        </w:rPr>
        <w:t>I hereby consent, pursuant to Article 6, Para. 1 (1) a) of the GDPR, that in the event of a scholarship being awarded to me, Paderborn University will publish the following personal data about me within the scope of their PR:</w:t>
      </w:r>
      <w:r w:rsidR="0070375A" w:rsidRPr="0014422F">
        <w:rPr>
          <w:rFonts w:ascii="Arial" w:hAnsi="Arial"/>
        </w:rPr>
        <w:t xml:space="preserve"> </w:t>
      </w:r>
    </w:p>
    <w:p w14:paraId="31A6994E"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14422F">
        <w:rPr>
          <w:rFonts w:ascii="Arial Narrow" w:hAnsi="Arial Narrow"/>
          <w:b/>
          <w:bCs/>
          <w:sz w:val="18"/>
        </w:rPr>
        <w:t>Note</w:t>
      </w:r>
      <w:r w:rsidRPr="0014422F">
        <w:rPr>
          <w:rFonts w:ascii="Arial Narrow" w:hAnsi="Arial Narrow"/>
          <w:sz w:val="18"/>
        </w:rPr>
        <w:t xml:space="preserve">: Please list the </w:t>
      </w:r>
      <w:r w:rsidRPr="0014422F">
        <w:rPr>
          <w:rFonts w:ascii="Arial Narrow" w:hAnsi="Arial Narrow"/>
          <w:sz w:val="18"/>
          <w:u w:val="single"/>
        </w:rPr>
        <w:t>specific</w:t>
      </w:r>
      <w:r w:rsidRPr="0014422F">
        <w:rPr>
          <w:rFonts w:ascii="Arial Narrow" w:hAnsi="Arial Narrow"/>
          <w:sz w:val="18"/>
        </w:rPr>
        <w:t xml:space="preserve"> data and the </w:t>
      </w:r>
      <w:r w:rsidRPr="0014422F">
        <w:rPr>
          <w:rFonts w:ascii="Arial Narrow" w:hAnsi="Arial Narrow"/>
          <w:sz w:val="18"/>
          <w:u w:val="single"/>
        </w:rPr>
        <w:t>specific</w:t>
      </w:r>
      <w:r w:rsidRPr="0014422F">
        <w:rPr>
          <w:rFonts w:ascii="Arial Narrow" w:hAnsi="Arial Narrow"/>
          <w:sz w:val="18"/>
        </w:rPr>
        <w:t xml:space="preserve"> processing steps for selection. </w:t>
      </w:r>
      <w:r w:rsidRPr="0014422F">
        <w:rPr>
          <w:rFonts w:ascii="Arial Narrow" w:hAnsi="Arial Narrow"/>
          <w:sz w:val="18"/>
        </w:rPr>
        <w:br/>
      </w:r>
      <w:r w:rsidRPr="0014422F">
        <w:rPr>
          <w:rFonts w:ascii="Arial Narrow" w:hAnsi="Arial Narrow"/>
          <w:b/>
          <w:sz w:val="18"/>
        </w:rPr>
        <w:t xml:space="preserve">Please use checkboxes! </w:t>
      </w:r>
    </w:p>
    <w:p w14:paraId="5F540BC4" w14:textId="77777777" w:rsidR="00F817DF" w:rsidRPr="0014422F" w:rsidRDefault="00F817DF" w:rsidP="00F817DF">
      <w:pPr>
        <w:spacing w:before="120" w:after="120"/>
        <w:ind w:firstLine="708"/>
        <w:jc w:val="both"/>
        <w:rPr>
          <w:rFonts w:ascii="Arial Narrow" w:hAnsi="Arial Narrow" w:cs="Arial"/>
          <w:b/>
          <w:bCs/>
          <w:color w:val="C00000"/>
          <w:sz w:val="22"/>
          <w:szCs w:val="22"/>
        </w:rPr>
      </w:pPr>
      <w:r w:rsidRPr="0014422F">
        <w:rPr>
          <w:rFonts w:ascii="Arial Narrow" w:hAnsi="Arial Narrow"/>
          <w:b/>
          <w:color w:val="C00000"/>
          <w:sz w:val="22"/>
        </w:rPr>
        <w:t>Examples:</w:t>
      </w:r>
    </w:p>
    <w:p w14:paraId="36545484" w14:textId="77777777" w:rsidR="00F817DF" w:rsidRPr="0014422F" w:rsidRDefault="00F817DF" w:rsidP="00F817DF">
      <w:pPr>
        <w:spacing w:before="120" w:after="120"/>
        <w:ind w:firstLine="708"/>
        <w:jc w:val="both"/>
        <w:rPr>
          <w:rFonts w:ascii="Arial Narrow" w:hAnsi="Arial Narrow" w:cs="Arial"/>
          <w:b/>
          <w:bCs/>
          <w:color w:val="C00000"/>
          <w:sz w:val="22"/>
          <w:szCs w:val="22"/>
          <w:u w:val="single"/>
        </w:rPr>
      </w:pPr>
      <w:r w:rsidRPr="0014422F">
        <w:rPr>
          <w:rFonts w:ascii="Arial Narrow" w:hAnsi="Arial Narrow"/>
          <w:b/>
          <w:color w:val="C00000"/>
          <w:sz w:val="22"/>
          <w:u w:val="single"/>
        </w:rPr>
        <w:t>Photographs:</w:t>
      </w:r>
    </w:p>
    <w:p w14:paraId="5C3B1E86"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20852621"/>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Taking of photographs of me in connection with the certificate award ceremony and publication of these photographs on the Paderborn University website and in Paderborn University press releases </w:t>
      </w:r>
    </w:p>
    <w:p w14:paraId="630EDAF6"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871219393"/>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Publication of other information about me (first name and surname, including name affixes, faculty, details about the research project, funding period) with reference to the certificate award ceremony on the Paderborn University website and in Paderborn University press releases </w:t>
      </w:r>
    </w:p>
    <w:p w14:paraId="4BF2F8DE" w14:textId="77777777" w:rsidR="00232B3A" w:rsidRPr="0014422F" w:rsidRDefault="00232B3A" w:rsidP="00045C7E">
      <w:pPr>
        <w:spacing w:before="120" w:after="120"/>
        <w:ind w:left="720"/>
        <w:jc w:val="both"/>
        <w:rPr>
          <w:rFonts w:ascii="Arial Narrow" w:hAnsi="Arial Narrow" w:cs="Arial"/>
          <w:b/>
          <w:bCs/>
          <w:color w:val="C00000"/>
          <w:sz w:val="22"/>
          <w:szCs w:val="22"/>
        </w:rPr>
      </w:pPr>
    </w:p>
    <w:p w14:paraId="43422CE6"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322107190"/>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Taking of photographs of me in connection with the certificate award ceremony and publication of these photographs on official Paderborn University social media channels (Facebook, Instagram, Twitter and YouTube)</w:t>
      </w:r>
    </w:p>
    <w:p w14:paraId="5CC13BA2"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760334509"/>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Publication of other information about me (first name and surname, including name affixes, faculty, details about the research project, funding period) with reference to the certificate award ceremony on official Paderborn University social media channels (Facebook, Instagram, Twitter and YouTube) </w:t>
      </w:r>
    </w:p>
    <w:p w14:paraId="7C19AC03"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52191905"/>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Taking of photographs of me in connection with the certificate award ceremony and publication of these photographs in the following print media [please enter]</w:t>
      </w:r>
    </w:p>
    <w:p w14:paraId="7FE8DA15" w14:textId="77777777" w:rsidR="00045C7E" w:rsidRPr="0014422F" w:rsidRDefault="009C1AFD" w:rsidP="00F817DF">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2037853487"/>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Publication of other information about me (first name and surname, including name affixes, faculty, details about the research project, funding period) with reference to the certificate award ceremony in the following print media [please enter]</w:t>
      </w:r>
    </w:p>
    <w:p w14:paraId="23036685" w14:textId="77777777" w:rsidR="00232B3A" w:rsidRPr="0014422F" w:rsidRDefault="00232B3A" w:rsidP="00045C7E">
      <w:pPr>
        <w:spacing w:before="120" w:after="120"/>
        <w:ind w:left="720"/>
        <w:jc w:val="both"/>
        <w:rPr>
          <w:rFonts w:ascii="Arial Narrow" w:eastAsia="MS Gothic" w:hAnsi="Arial Narrow" w:cs="Arial"/>
          <w:b/>
          <w:color w:val="C00000"/>
          <w:sz w:val="22"/>
          <w:szCs w:val="22"/>
          <w:u w:val="single"/>
        </w:rPr>
      </w:pPr>
    </w:p>
    <w:p w14:paraId="5480BEC7" w14:textId="77777777" w:rsidR="00045C7E" w:rsidRPr="0014422F" w:rsidRDefault="00F817DF" w:rsidP="00045C7E">
      <w:pPr>
        <w:spacing w:before="120" w:after="120"/>
        <w:ind w:left="720"/>
        <w:jc w:val="both"/>
        <w:rPr>
          <w:rFonts w:ascii="Arial Narrow" w:eastAsia="MS Gothic" w:hAnsi="Arial Narrow" w:cs="Arial"/>
          <w:b/>
          <w:color w:val="C00000"/>
          <w:sz w:val="22"/>
          <w:szCs w:val="22"/>
          <w:u w:val="single"/>
        </w:rPr>
      </w:pPr>
      <w:r w:rsidRPr="0014422F">
        <w:rPr>
          <w:rFonts w:ascii="Arial Narrow" w:hAnsi="Arial Narrow"/>
          <w:b/>
          <w:color w:val="C00000"/>
          <w:sz w:val="22"/>
          <w:u w:val="single"/>
        </w:rPr>
        <w:t>Video recordings</w:t>
      </w:r>
    </w:p>
    <w:p w14:paraId="6A23B68D"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391877666"/>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Making of videos of me in connection with the certificate award ceremony and publication of these videos on the Paderborn University website and in Paderborn University press releases </w:t>
      </w:r>
    </w:p>
    <w:p w14:paraId="771F2C64" w14:textId="77777777" w:rsidR="00045C7E" w:rsidRPr="0014422F" w:rsidRDefault="009C1AFD"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65872931"/>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Publication of other information about me (first name and surname, including name affixes, faculty, details about the research project, funding period) with reference to the certificate award ceremony on the Paderborn University website and in Paderborn University press releases </w:t>
      </w:r>
    </w:p>
    <w:p w14:paraId="01F6EB1F" w14:textId="77777777" w:rsidR="004B3171" w:rsidRPr="0014422F" w:rsidRDefault="009C1AFD" w:rsidP="004B3171">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79818061"/>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Making of videos of me in connection with the certificate award ceremony and publication of these videos on official Paderborn University social media channels (Facebook, Instagram, Twitter and YouTube)</w:t>
      </w:r>
    </w:p>
    <w:p w14:paraId="78A6C239" w14:textId="77777777" w:rsidR="00F817DF" w:rsidRPr="0014422F" w:rsidRDefault="009C1AFD" w:rsidP="004B3171">
      <w:pPr>
        <w:spacing w:before="120" w:after="120"/>
        <w:ind w:left="720"/>
        <w:jc w:val="both"/>
        <w:rPr>
          <w:rFonts w:ascii="Arial Narrow" w:hAnsi="Arial Narrow" w:cs="Arial"/>
          <w:sz w:val="22"/>
          <w:szCs w:val="22"/>
        </w:rPr>
      </w:pPr>
      <w:sdt>
        <w:sdtPr>
          <w:rPr>
            <w:rFonts w:ascii="Arial Narrow" w:eastAsia="MS Gothic" w:hAnsi="Arial Narrow" w:cs="Segoe UI Symbol"/>
            <w:b/>
            <w:color w:val="C00000"/>
            <w:sz w:val="22"/>
            <w:szCs w:val="22"/>
          </w:rPr>
          <w:id w:val="-317420357"/>
          <w14:checkbox>
            <w14:checked w14:val="0"/>
            <w14:checkedState w14:val="2612" w14:font="MS Gothic"/>
            <w14:uncheckedState w14:val="2610" w14:font="MS Gothic"/>
          </w14:checkbox>
        </w:sdtPr>
        <w:sdtEndPr/>
        <w:sdtContent>
          <w:r w:rsidR="00F817DF" w:rsidRPr="0014422F">
            <w:rPr>
              <w:rFonts w:ascii="Segoe UI Symbol" w:eastAsia="MS Gothic" w:hAnsi="Segoe UI Symbol" w:cs="Segoe UI Symbol"/>
              <w:b/>
              <w:color w:val="C00000"/>
              <w:sz w:val="22"/>
              <w:szCs w:val="22"/>
            </w:rPr>
            <w:t>☐</w:t>
          </w:r>
        </w:sdtContent>
      </w:sdt>
      <w:r w:rsidR="0070375A" w:rsidRPr="0014422F">
        <w:rPr>
          <w:rFonts w:ascii="Arial Narrow" w:hAnsi="Arial Narrow"/>
          <w:b/>
          <w:color w:val="C00000"/>
          <w:sz w:val="22"/>
        </w:rPr>
        <w:t xml:space="preserve"> Publication of other information about me (first name and surname, including name affixes, faculty, details about the research project, funding period) with reference to the certificate award ceremony on official Paderborn University social media channels (Facebook, Instagram, Twitter and YouTube) </w:t>
      </w:r>
    </w:p>
    <w:p w14:paraId="30760D3B" w14:textId="77777777" w:rsidR="00F817DF" w:rsidRPr="0014422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14422F">
        <w:rPr>
          <w:rFonts w:ascii="Arial Narrow" w:hAnsi="Arial Narrow"/>
          <w:b/>
          <w:sz w:val="18"/>
        </w:rPr>
        <w:t>Please note</w:t>
      </w:r>
      <w:r w:rsidRPr="0014422F">
        <w:rPr>
          <w:rFonts w:ascii="Arial Narrow" w:hAnsi="Arial Narrow"/>
          <w:sz w:val="18"/>
        </w:rPr>
        <w:t xml:space="preserve">: Please delete those processing steps that are not relevant or add additional </w:t>
      </w:r>
      <w:r w:rsidRPr="0014422F">
        <w:rPr>
          <w:rFonts w:ascii="Arial Narrow" w:hAnsi="Arial Narrow"/>
          <w:sz w:val="18"/>
          <w:u w:val="single"/>
        </w:rPr>
        <w:t>necessary</w:t>
      </w:r>
      <w:r w:rsidRPr="0014422F">
        <w:rPr>
          <w:rFonts w:ascii="Arial Narrow" w:hAnsi="Arial Narrow"/>
          <w:sz w:val="18"/>
        </w:rPr>
        <w:t xml:space="preserve"> data</w:t>
      </w:r>
      <w:bookmarkStart w:id="17" w:name="_Hlk57623116"/>
      <w:r w:rsidRPr="0014422F">
        <w:rPr>
          <w:rFonts w:ascii="Arial Narrow" w:hAnsi="Arial Narrow"/>
          <w:sz w:val="18"/>
        </w:rPr>
        <w:t>.</w:t>
      </w:r>
    </w:p>
    <w:p w14:paraId="3BE6590A" w14:textId="77777777" w:rsidR="004B3171" w:rsidRPr="0014422F" w:rsidRDefault="004B3171"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rPr>
      </w:pPr>
      <w:r w:rsidRPr="0014422F">
        <w:rPr>
          <w:rFonts w:ascii="Arial Narrow" w:hAnsi="Arial Narrow"/>
          <w:sz w:val="18"/>
        </w:rPr>
        <w:t>The checkboxes must correspond to the descriptions of the recordings in the data protection notice.</w:t>
      </w:r>
    </w:p>
    <w:bookmarkEnd w:id="17"/>
    <w:p w14:paraId="0EF2AEDA" w14:textId="77777777" w:rsidR="00F817DF" w:rsidRPr="0014422F" w:rsidRDefault="00F817DF" w:rsidP="004B3171">
      <w:pPr>
        <w:pStyle w:val="UPBDSFlieext"/>
      </w:pPr>
      <w:r w:rsidRPr="0014422F">
        <w:t>By signing this form, I hereby confirm</w:t>
      </w:r>
    </w:p>
    <w:p w14:paraId="0F2A88FC" w14:textId="77777777" w:rsidR="005508C0" w:rsidRPr="0014422F" w:rsidRDefault="005508C0" w:rsidP="004B3171">
      <w:pPr>
        <w:pStyle w:val="UPBDSFlieext"/>
      </w:pPr>
    </w:p>
    <w:p w14:paraId="6DD5F054" w14:textId="77777777" w:rsidR="00F817DF" w:rsidRPr="0014422F" w:rsidRDefault="00F817DF" w:rsidP="004B3171">
      <w:pPr>
        <w:pStyle w:val="UPBDSFlieext"/>
        <w:numPr>
          <w:ilvl w:val="0"/>
          <w:numId w:val="9"/>
        </w:numPr>
      </w:pPr>
      <w:r w:rsidRPr="0014422F">
        <w:t xml:space="preserve">the accuracy and completeness of the information provided in my </w:t>
      </w:r>
      <w:r w:rsidRPr="0014422F">
        <w:rPr>
          <w:b/>
          <w:color w:val="C00000"/>
        </w:rPr>
        <w:t>[Name]</w:t>
      </w:r>
      <w:r w:rsidRPr="0014422F">
        <w:t xml:space="preserve"> scholarship application and the authenticity of all data transmitted in both digital and paper form. I am aware that if any information is incorrect or inaccurate, funding may be revoked and any funds already received subject to repayment.</w:t>
      </w:r>
    </w:p>
    <w:p w14:paraId="4371BCFA" w14:textId="77777777" w:rsidR="005508C0" w:rsidRPr="0014422F" w:rsidRDefault="00F817DF" w:rsidP="004B3171">
      <w:pPr>
        <w:pStyle w:val="UPBDSFlieext"/>
        <w:numPr>
          <w:ilvl w:val="0"/>
          <w:numId w:val="9"/>
        </w:numPr>
      </w:pPr>
      <w:r w:rsidRPr="0014422F">
        <w:t xml:space="preserve">that I have received and have read and understood the information sheet on the processing of my personal data pursuant to Article 13 of the GDPR within the scope of the award of </w:t>
      </w:r>
      <w:r w:rsidRPr="0014422F">
        <w:rPr>
          <w:b/>
          <w:color w:val="C00000"/>
        </w:rPr>
        <w:t>[Name]</w:t>
      </w:r>
      <w:r w:rsidRPr="0014422F">
        <w:t xml:space="preserve"> prizes; </w:t>
      </w:r>
    </w:p>
    <w:p w14:paraId="7D6BA366" w14:textId="77777777" w:rsidR="00F817DF" w:rsidRPr="0014422F" w:rsidRDefault="00F817DF" w:rsidP="004B3171">
      <w:pPr>
        <w:pStyle w:val="UPBDSFlieext"/>
        <w:numPr>
          <w:ilvl w:val="0"/>
          <w:numId w:val="9"/>
        </w:numPr>
      </w:pPr>
      <w:r w:rsidRPr="0014422F">
        <w:t xml:space="preserve">that I have read and accept </w:t>
      </w:r>
      <w:r w:rsidRPr="0014422F">
        <w:rPr>
          <w:b/>
          <w:color w:val="C00000"/>
        </w:rPr>
        <w:t>[Paderborn University’s/ the funding organisation’s [please enter]]</w:t>
      </w:r>
      <w:r w:rsidRPr="0014422F">
        <w:t xml:space="preserve"> guidelines for awarding </w:t>
      </w:r>
      <w:r w:rsidRPr="0014422F">
        <w:rPr>
          <w:b/>
          <w:color w:val="C00000"/>
        </w:rPr>
        <w:t>[Name]</w:t>
      </w:r>
      <w:r w:rsidRPr="0014422F">
        <w:t xml:space="preserve"> Scholarships </w:t>
      </w:r>
      <w:r w:rsidRPr="0014422F">
        <w:rPr>
          <w:b/>
          <w:color w:val="C00000"/>
        </w:rPr>
        <w:t>[(Last changed: ...)]</w:t>
      </w:r>
      <w:r w:rsidRPr="0014422F">
        <w:t>.</w:t>
      </w:r>
    </w:p>
    <w:p w14:paraId="2568856E" w14:textId="77777777" w:rsidR="005508C0" w:rsidRPr="0014422F" w:rsidRDefault="005508C0" w:rsidP="004B3171">
      <w:pPr>
        <w:pStyle w:val="UPBDSFlieext"/>
        <w:ind w:left="720"/>
      </w:pPr>
    </w:p>
    <w:p w14:paraId="35D38CBA" w14:textId="77777777" w:rsidR="004B3171" w:rsidRPr="0014422F" w:rsidRDefault="00F817DF" w:rsidP="00F817DF">
      <w:pPr>
        <w:pStyle w:val="UPBDSFlieext"/>
      </w:pPr>
      <w:r w:rsidRPr="0014422F">
        <w:rPr>
          <w:color w:val="000000" w:themeColor="text1"/>
        </w:rPr>
        <w:t>Your consent to the processing of personal data in the above stages is voluntary.</w:t>
      </w:r>
      <w:r w:rsidRPr="0014422F">
        <w:t xml:space="preserve"> You have the right to withdraw your consent, in whole or in part, at any time, without giving a reason. The withdrawal of consent shall not affect the lawfulness of processing based on the consent before its withdrawal (Article 7 (3) GDPR). </w:t>
      </w:r>
      <w:bookmarkStart w:id="18" w:name="_Hlk57623406"/>
      <w:r w:rsidRPr="0014422F">
        <w:t>Consequently, your data will no longer be processed on the basis of this consent in the future and your personal data must be erased</w:t>
      </w:r>
      <w:bookmarkEnd w:id="18"/>
      <w:r w:rsidRPr="0014422F">
        <w:t xml:space="preserve">, unless there is another legal basis for processing (Article 17, Para. 1 b) of the GDPR). If you wish to withdraw your </w:t>
      </w:r>
      <w:r w:rsidRPr="0014422F">
        <w:lastRenderedPageBreak/>
        <w:t xml:space="preserve">declaration of consent in whole or in part, please contact the relevant contact person for the call for applications or send an e-mail stating the subject to: </w:t>
      </w:r>
      <w:hyperlink r:id="rId19" w:history="1">
        <w:r w:rsidRPr="0014422F">
          <w:rPr>
            <w:rStyle w:val="Hyperlink"/>
          </w:rPr>
          <w:t>datenschutz@uni-paderborn.de</w:t>
        </w:r>
      </w:hyperlink>
      <w:r w:rsidRPr="0014422F">
        <w:t xml:space="preserve"> </w:t>
      </w:r>
    </w:p>
    <w:p w14:paraId="0FCA8527" w14:textId="77777777" w:rsidR="00F817DF" w:rsidRPr="0014422F" w:rsidRDefault="00F817DF" w:rsidP="00232B3A">
      <w:pPr>
        <w:pStyle w:val="UPBDSFlieext"/>
        <w:spacing w:before="120" w:after="120" w:line="240" w:lineRule="auto"/>
        <w:rPr>
          <w:b/>
        </w:rPr>
      </w:pPr>
      <w:r w:rsidRPr="0014422F">
        <w:rPr>
          <w:b/>
        </w:rPr>
        <w:t xml:space="preserve">Please note: </w:t>
      </w:r>
    </w:p>
    <w:p w14:paraId="6762EAE1" w14:textId="77777777" w:rsidR="00F817DF" w:rsidRPr="0014422F" w:rsidRDefault="00F817DF" w:rsidP="00232B3A">
      <w:pPr>
        <w:pStyle w:val="UPBDSFlieext"/>
        <w:rPr>
          <w:color w:val="000000" w:themeColor="text1"/>
        </w:rPr>
      </w:pPr>
      <w:r w:rsidRPr="0014422F">
        <w:t xml:space="preserve">Without confirmation of the accuracy and completeness of the information provided as well as a declaration of consent to the processing of data, it is not possible to be considered in the award process for a </w:t>
      </w:r>
      <w:r w:rsidRPr="0014422F">
        <w:rPr>
          <w:b/>
          <w:color w:val="C00000"/>
        </w:rPr>
        <w:t>[Name]</w:t>
      </w:r>
      <w:r w:rsidRPr="0014422F">
        <w:t xml:space="preserve"> scholarship.</w:t>
      </w:r>
      <w:r w:rsidRPr="0014422F">
        <w:rPr>
          <w:color w:val="000000" w:themeColor="text1"/>
        </w:rPr>
        <w:t xml:space="preserve"> </w:t>
      </w:r>
      <w:r w:rsidRPr="0014422F">
        <w:t xml:space="preserve">In the event that you withdraw your declaration of consent to the processing of your personal data during the </w:t>
      </w:r>
      <w:r w:rsidRPr="0014422F">
        <w:rPr>
          <w:b/>
          <w:color w:val="C00000"/>
        </w:rPr>
        <w:t>[Name]</w:t>
      </w:r>
      <w:r w:rsidRPr="0014422F">
        <w:t xml:space="preserve"> scholarship application procedure, it will no longer be possible to consider you in the award process. In the event that you withdraw your declaration of consent to the transmission of your personal data to the funding organisation, your continued participation in the award process depends on the specific award criteria in that individual case. In the event that you withdraw your declaration of consent to recordings and/or the publication of data about you, you will not be able to participate actively in the certificate award ceremony (as a scholarship recipient).</w:t>
      </w:r>
      <w:r w:rsidRPr="0014422F">
        <w:rPr>
          <w:color w:val="000000" w:themeColor="text1"/>
        </w:rPr>
        <w:t xml:space="preserve"> There are no further consequences.</w:t>
      </w:r>
    </w:p>
    <w:p w14:paraId="58D99F0A" w14:textId="77777777" w:rsidR="00F817DF" w:rsidRPr="0014422F" w:rsidRDefault="00F817DF" w:rsidP="00F817DF">
      <w:pPr>
        <w:spacing w:before="120" w:after="120"/>
        <w:rPr>
          <w:rFonts w:ascii="Arial" w:eastAsia="Times New Roman" w:hAnsi="Arial" w:cs="Arial"/>
          <w:b/>
        </w:rPr>
      </w:pPr>
      <w:r w:rsidRPr="0014422F">
        <w:rPr>
          <w:rStyle w:val="UPBDSberschrift-ohneAufzhlungZchn"/>
        </w:rPr>
        <w:t>Important note if your personal data is made available online:</w:t>
      </w:r>
      <w:r w:rsidRPr="0014422F">
        <w:rPr>
          <w:rFonts w:ascii="Arial" w:hAnsi="Arial"/>
          <w:b/>
          <w:shd w:val="clear" w:color="auto" w:fill="FFFFFF" w:themeFill="background1"/>
        </w:rPr>
        <w:t xml:space="preserve"> </w:t>
      </w:r>
      <w:r w:rsidRPr="0014422F">
        <w:rPr>
          <w:rFonts w:ascii="Arial Narrow" w:hAnsi="Arial Narrow"/>
          <w:b/>
          <w:sz w:val="18"/>
          <w:bdr w:val="single" w:sz="8" w:space="0" w:color="auto"/>
          <w:shd w:val="clear" w:color="auto" w:fill="FFC000" w:themeFill="accent4"/>
        </w:rPr>
        <w:t xml:space="preserve">Note: </w:t>
      </w:r>
      <w:r w:rsidRPr="0014422F">
        <w:rPr>
          <w:rFonts w:ascii="Arial Narrow" w:hAnsi="Arial Narrow"/>
          <w:sz w:val="18"/>
          <w:bdr w:val="single" w:sz="8" w:space="0" w:color="auto"/>
          <w:shd w:val="clear" w:color="auto" w:fill="FFC000" w:themeFill="accent4"/>
        </w:rPr>
        <w:t>Please delete if not relevant</w:t>
      </w:r>
    </w:p>
    <w:p w14:paraId="2FB732A7" w14:textId="77777777" w:rsidR="00F817DF" w:rsidRPr="0014422F" w:rsidRDefault="00F817DF" w:rsidP="00232B3A">
      <w:pPr>
        <w:pStyle w:val="UPBDSFlieext"/>
      </w:pPr>
      <w:r w:rsidRPr="0014422F">
        <w:t xml:space="preserve">Please be aware that if your personal data is published online, it will be possible for any person worldwide to access this personal data – for example with the help of search engines (e.g. Google). It will thereby be possible for personality profiles to be created (profiling), by linking this data with other data about you that is available online. Your data may also be used in this way by third parties for other purposes beyond the control of Paderborn University. Search engine archiving functions (see e.g. www.archive.org) allow such data to be accessed even when the information has already been removed from or edited on the </w:t>
      </w:r>
      <w:bookmarkStart w:id="19" w:name="_Hlk57622553"/>
      <w:r w:rsidRPr="0014422F">
        <w:t xml:space="preserve">Paderborn University </w:t>
      </w:r>
      <w:bookmarkEnd w:id="19"/>
      <w:r w:rsidRPr="0014422F">
        <w:t xml:space="preserve">website. With the publication of your personal data online, data may also be transferred to countries outside the EU and may be stored and used there for unknown purposes. </w:t>
      </w:r>
      <w:r w:rsidRPr="0014422F">
        <w:rPr>
          <w:rStyle w:val="Hervorhebung"/>
          <w:i w:val="0"/>
        </w:rPr>
        <w:t>It may be the case that the relevant data protection laws or regulations, or the application of these, have a lower level of protection in the recipient country than in the EU and that you will not be able to assert your rights there.</w:t>
      </w:r>
      <w:r w:rsidRPr="0014422F">
        <w:t xml:space="preserve"> </w:t>
      </w:r>
    </w:p>
    <w:p w14:paraId="221EF95A" w14:textId="77777777" w:rsidR="00090F88" w:rsidRPr="0014422F" w:rsidRDefault="00090F88" w:rsidP="00090F88">
      <w:pPr>
        <w:pStyle w:val="UPBDSFlieext"/>
      </w:pPr>
    </w:p>
    <w:p w14:paraId="1950AC84" w14:textId="77777777" w:rsidR="00090F88" w:rsidRPr="0014422F" w:rsidRDefault="00090F88" w:rsidP="00285446">
      <w:pPr>
        <w:pStyle w:val="UPBDSFlieext"/>
      </w:pPr>
      <w:r w:rsidRPr="0014422F">
        <w:t>City, Date, Signature of Scholarship Applicant: __________________________</w:t>
      </w:r>
    </w:p>
    <w:p w14:paraId="46F70DFB" w14:textId="77777777" w:rsidR="00AE2829" w:rsidRPr="0014422F" w:rsidRDefault="00AE2829" w:rsidP="00090F88">
      <w:pPr>
        <w:pStyle w:val="UPBDSFlieext"/>
      </w:pPr>
    </w:p>
    <w:sectPr w:rsidR="00AE2829" w:rsidRPr="0014422F" w:rsidSect="00090F88">
      <w:pgSz w:w="11900" w:h="16840" w:code="9"/>
      <w:pgMar w:top="1701" w:right="1418" w:bottom="1701" w:left="1418" w:header="0" w:footer="856"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3F3B7" w14:textId="77777777" w:rsidR="009C1AFD" w:rsidRDefault="009C1AFD" w:rsidP="00327F46">
      <w:r>
        <w:separator/>
      </w:r>
    </w:p>
  </w:endnote>
  <w:endnote w:type="continuationSeparator" w:id="0">
    <w:p w14:paraId="76D88727" w14:textId="77777777" w:rsidR="009C1AFD" w:rsidRDefault="009C1AFD" w:rsidP="0032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34647326"/>
      <w:docPartObj>
        <w:docPartGallery w:val="Page Numbers (Bottom of Page)"/>
        <w:docPartUnique/>
      </w:docPartObj>
    </w:sdtPr>
    <w:sdtEndPr>
      <w:rPr>
        <w:rStyle w:val="Seitenzahl"/>
      </w:rPr>
    </w:sdtEndPr>
    <w:sdtContent>
      <w:p w14:paraId="35159C9E" w14:textId="77777777" w:rsidR="00A65193" w:rsidRDefault="00A65193" w:rsidP="009C52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709871"/>
      <w:docPartObj>
        <w:docPartGallery w:val="Page Numbers (Bottom of Page)"/>
        <w:docPartUnique/>
      </w:docPartObj>
    </w:sdtPr>
    <w:sdtEndPr>
      <w:rPr>
        <w:rStyle w:val="Seitenzahl"/>
      </w:rPr>
    </w:sdtEndPr>
    <w:sdtContent>
      <w:p w14:paraId="192636FD" w14:textId="77777777" w:rsidR="00A65193" w:rsidRDefault="00A65193" w:rsidP="00A6519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18365D" w14:textId="77777777" w:rsidR="00A65193" w:rsidRDefault="00A65193" w:rsidP="00A651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Narrow" w:hAnsi="Arial Narrow"/>
      </w:rPr>
      <w:id w:val="1090500434"/>
      <w:docPartObj>
        <w:docPartGallery w:val="Page Numbers (Bottom of Page)"/>
        <w:docPartUnique/>
      </w:docPartObj>
    </w:sdtPr>
    <w:sdtEndPr>
      <w:rPr>
        <w:rStyle w:val="Seitenzahl"/>
      </w:rPr>
    </w:sdtEndPr>
    <w:sdtContent>
      <w:p w14:paraId="68228DEE" w14:textId="77777777" w:rsidR="00A65193" w:rsidRPr="00A65193" w:rsidRDefault="00A65193" w:rsidP="00A65193">
        <w:pPr>
          <w:pStyle w:val="Fuzeile"/>
          <w:framePr w:wrap="none" w:vAnchor="text" w:hAnchor="page" w:x="11081" w:y="70"/>
          <w:rPr>
            <w:rStyle w:val="Seitenzahl"/>
            <w:rFonts w:ascii="Arial Narrow" w:hAnsi="Arial Narrow"/>
          </w:rPr>
        </w:pPr>
        <w:r w:rsidRPr="00A65193">
          <w:rPr>
            <w:rStyle w:val="Seitenzahl"/>
            <w:rFonts w:ascii="Arial Narrow" w:hAnsi="Arial Narrow"/>
          </w:rPr>
          <w:fldChar w:fldCharType="begin"/>
        </w:r>
        <w:r w:rsidRPr="00A65193">
          <w:rPr>
            <w:rStyle w:val="Seitenzahl"/>
            <w:rFonts w:ascii="Arial Narrow" w:hAnsi="Arial Narrow"/>
          </w:rPr>
          <w:instrText xml:space="preserve"> PAGE </w:instrText>
        </w:r>
        <w:r w:rsidRPr="00A65193">
          <w:rPr>
            <w:rStyle w:val="Seitenzahl"/>
            <w:rFonts w:ascii="Arial Narrow" w:hAnsi="Arial Narrow"/>
          </w:rPr>
          <w:fldChar w:fldCharType="separate"/>
        </w:r>
        <w:r w:rsidRPr="00A65193">
          <w:rPr>
            <w:rStyle w:val="Seitenzahl"/>
            <w:rFonts w:ascii="Arial Narrow" w:hAnsi="Arial Narrow"/>
          </w:rPr>
          <w:t>2</w:t>
        </w:r>
        <w:r w:rsidRPr="00A65193">
          <w:rPr>
            <w:rStyle w:val="Seitenzahl"/>
            <w:rFonts w:ascii="Arial Narrow" w:hAnsi="Arial Narrow"/>
          </w:rPr>
          <w:fldChar w:fldCharType="end"/>
        </w:r>
      </w:p>
    </w:sdtContent>
  </w:sdt>
  <w:p w14:paraId="10ABBEF4" w14:textId="77777777" w:rsidR="00A65193" w:rsidRDefault="00A65193" w:rsidP="00A6519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780C9" w14:textId="77777777" w:rsidR="009C1AFD" w:rsidRDefault="009C1AFD" w:rsidP="00327F46">
      <w:r>
        <w:separator/>
      </w:r>
    </w:p>
  </w:footnote>
  <w:footnote w:type="continuationSeparator" w:id="0">
    <w:p w14:paraId="051E4BB4" w14:textId="77777777" w:rsidR="009C1AFD" w:rsidRDefault="009C1AFD" w:rsidP="00327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7E07C" w14:textId="77777777" w:rsidR="004E4BCD" w:rsidRPr="00166910" w:rsidRDefault="003B0F7D" w:rsidP="00166910">
    <w:pPr>
      <w:pStyle w:val="Kopfzeile"/>
      <w:tabs>
        <w:tab w:val="clear" w:pos="4536"/>
        <w:tab w:val="clear" w:pos="9072"/>
      </w:tabs>
      <w:rPr>
        <w:rFonts w:ascii="Arial Narrow" w:hAnsi="Arial Narrow"/>
      </w:rPr>
    </w:pPr>
    <w:r>
      <w:rPr>
        <w:rFonts w:ascii="Arial Narrow" w:hAnsi="Arial Narrow"/>
        <w:noProof/>
        <w:sz w:val="22"/>
      </w:rPr>
      <w:drawing>
        <wp:anchor distT="0" distB="0" distL="114300" distR="114300" simplePos="0" relativeHeight="251698176" behindDoc="1" locked="0" layoutInCell="1" allowOverlap="1" wp14:anchorId="5B8440F9" wp14:editId="7BBD6C17">
          <wp:simplePos x="0" y="0"/>
          <wp:positionH relativeFrom="page">
            <wp:posOffset>0</wp:posOffset>
          </wp:positionH>
          <wp:positionV relativeFrom="page">
            <wp:posOffset>0</wp:posOffset>
          </wp:positionV>
          <wp:extent cx="7560000" cy="10692000"/>
          <wp:effectExtent l="0" t="0" r="0"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E20EC" w14:textId="77777777" w:rsidR="009110A0" w:rsidRDefault="003B0F7D">
    <w:pPr>
      <w:pStyle w:val="Kopfzeile"/>
    </w:pPr>
    <w:r>
      <w:rPr>
        <w:rFonts w:ascii="Arial Narrow" w:hAnsi="Arial Narrow"/>
        <w:noProof/>
        <w:sz w:val="22"/>
      </w:rPr>
      <w:drawing>
        <wp:anchor distT="0" distB="0" distL="114300" distR="114300" simplePos="0" relativeHeight="251700224" behindDoc="1" locked="0" layoutInCell="1" allowOverlap="1" wp14:anchorId="2CE8B42E" wp14:editId="76550C12">
          <wp:simplePos x="0" y="0"/>
          <wp:positionH relativeFrom="page">
            <wp:posOffset>0</wp:posOffset>
          </wp:positionH>
          <wp:positionV relativeFrom="page">
            <wp:posOffset>0</wp:posOffset>
          </wp:positionV>
          <wp:extent cx="7560000" cy="10692000"/>
          <wp:effectExtent l="0" t="0" r="0" b="190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E5E"/>
    <w:multiLevelType w:val="hybridMultilevel"/>
    <w:tmpl w:val="D5FA7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61E51"/>
    <w:multiLevelType w:val="hybridMultilevel"/>
    <w:tmpl w:val="653070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A536C"/>
    <w:multiLevelType w:val="hybridMultilevel"/>
    <w:tmpl w:val="A8F449FE"/>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F6A633B"/>
    <w:multiLevelType w:val="hybridMultilevel"/>
    <w:tmpl w:val="32067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561322"/>
    <w:multiLevelType w:val="hybridMultilevel"/>
    <w:tmpl w:val="8C762222"/>
    <w:lvl w:ilvl="0" w:tplc="85520B50">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25FB3651"/>
    <w:multiLevelType w:val="hybridMultilevel"/>
    <w:tmpl w:val="144AA514"/>
    <w:lvl w:ilvl="0" w:tplc="9F4EE388">
      <w:start w:val="1"/>
      <w:numFmt w:val="upperRoman"/>
      <w:lvlText w:val="%1."/>
      <w:lvlJc w:val="left"/>
      <w:pPr>
        <w:ind w:left="1428" w:hanging="360"/>
      </w:pPr>
      <w:rPr>
        <w:rFonts w:ascii="Arial" w:eastAsiaTheme="minorHAnsi" w:hAnsi="Arial" w:cs="Arial"/>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73C5D66"/>
    <w:multiLevelType w:val="hybridMultilevel"/>
    <w:tmpl w:val="9C669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622844"/>
    <w:multiLevelType w:val="multilevel"/>
    <w:tmpl w:val="A0F4226E"/>
    <w:lvl w:ilvl="0">
      <w:start w:val="1"/>
      <w:numFmt w:val="decimal"/>
      <w:pStyle w:val="UPBDSberschrift-Aufzhlu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8F355C"/>
    <w:multiLevelType w:val="hybridMultilevel"/>
    <w:tmpl w:val="ADBC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8"/>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dit="forms" w:enforcement="0"/>
  <w:defaultTabStop w:val="709"/>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04"/>
    <w:rsid w:val="00002C0E"/>
    <w:rsid w:val="0000518B"/>
    <w:rsid w:val="0001222A"/>
    <w:rsid w:val="00013528"/>
    <w:rsid w:val="0001766F"/>
    <w:rsid w:val="000319A4"/>
    <w:rsid w:val="00041CAE"/>
    <w:rsid w:val="00044416"/>
    <w:rsid w:val="00045C7E"/>
    <w:rsid w:val="000522CB"/>
    <w:rsid w:val="00080880"/>
    <w:rsid w:val="00090F88"/>
    <w:rsid w:val="00095B9A"/>
    <w:rsid w:val="000C15C0"/>
    <w:rsid w:val="000C5962"/>
    <w:rsid w:val="000E11BB"/>
    <w:rsid w:val="000F6EF8"/>
    <w:rsid w:val="0010286A"/>
    <w:rsid w:val="00124D7B"/>
    <w:rsid w:val="0014422F"/>
    <w:rsid w:val="00166910"/>
    <w:rsid w:val="001731F4"/>
    <w:rsid w:val="00194C1B"/>
    <w:rsid w:val="001A76A3"/>
    <w:rsid w:val="001B446E"/>
    <w:rsid w:val="001D1B04"/>
    <w:rsid w:val="001F3EB6"/>
    <w:rsid w:val="0021351D"/>
    <w:rsid w:val="002142E5"/>
    <w:rsid w:val="00216095"/>
    <w:rsid w:val="00232B3A"/>
    <w:rsid w:val="002400DC"/>
    <w:rsid w:val="00257BA5"/>
    <w:rsid w:val="00260057"/>
    <w:rsid w:val="002631BD"/>
    <w:rsid w:val="00265136"/>
    <w:rsid w:val="00275AAA"/>
    <w:rsid w:val="00285446"/>
    <w:rsid w:val="002B3996"/>
    <w:rsid w:val="002E4174"/>
    <w:rsid w:val="002F1F8A"/>
    <w:rsid w:val="00311C7F"/>
    <w:rsid w:val="00322994"/>
    <w:rsid w:val="003247EC"/>
    <w:rsid w:val="00326140"/>
    <w:rsid w:val="00327F46"/>
    <w:rsid w:val="00335184"/>
    <w:rsid w:val="003356DD"/>
    <w:rsid w:val="003454A6"/>
    <w:rsid w:val="00366467"/>
    <w:rsid w:val="00370404"/>
    <w:rsid w:val="00370ECC"/>
    <w:rsid w:val="003A04E9"/>
    <w:rsid w:val="003A2A27"/>
    <w:rsid w:val="003A78A0"/>
    <w:rsid w:val="003B0F7D"/>
    <w:rsid w:val="003C68B3"/>
    <w:rsid w:val="00410CB4"/>
    <w:rsid w:val="00420FBD"/>
    <w:rsid w:val="004407E9"/>
    <w:rsid w:val="00462F78"/>
    <w:rsid w:val="00466EDD"/>
    <w:rsid w:val="00477071"/>
    <w:rsid w:val="0049192E"/>
    <w:rsid w:val="004924DC"/>
    <w:rsid w:val="004B0EF7"/>
    <w:rsid w:val="004B3171"/>
    <w:rsid w:val="004B3CC9"/>
    <w:rsid w:val="004B6F30"/>
    <w:rsid w:val="004E4BCD"/>
    <w:rsid w:val="004F5746"/>
    <w:rsid w:val="00501688"/>
    <w:rsid w:val="00541248"/>
    <w:rsid w:val="005431F8"/>
    <w:rsid w:val="005508C0"/>
    <w:rsid w:val="00550F60"/>
    <w:rsid w:val="0055631B"/>
    <w:rsid w:val="0058669D"/>
    <w:rsid w:val="00593C6D"/>
    <w:rsid w:val="005C0C25"/>
    <w:rsid w:val="005C5967"/>
    <w:rsid w:val="005C6219"/>
    <w:rsid w:val="005C6BC5"/>
    <w:rsid w:val="005D13CC"/>
    <w:rsid w:val="005E4622"/>
    <w:rsid w:val="005F35D7"/>
    <w:rsid w:val="00616169"/>
    <w:rsid w:val="00617E3C"/>
    <w:rsid w:val="00624D35"/>
    <w:rsid w:val="006524F9"/>
    <w:rsid w:val="00684D21"/>
    <w:rsid w:val="006921CE"/>
    <w:rsid w:val="006A2EAD"/>
    <w:rsid w:val="006A5D7B"/>
    <w:rsid w:val="006B26FC"/>
    <w:rsid w:val="006E49AD"/>
    <w:rsid w:val="0070375A"/>
    <w:rsid w:val="0070607A"/>
    <w:rsid w:val="00722E9F"/>
    <w:rsid w:val="0074595E"/>
    <w:rsid w:val="0075097B"/>
    <w:rsid w:val="007552F8"/>
    <w:rsid w:val="007622CF"/>
    <w:rsid w:val="00765955"/>
    <w:rsid w:val="007742BF"/>
    <w:rsid w:val="00781D1A"/>
    <w:rsid w:val="007A2B1B"/>
    <w:rsid w:val="007B743E"/>
    <w:rsid w:val="007B759E"/>
    <w:rsid w:val="007B75F4"/>
    <w:rsid w:val="007E5125"/>
    <w:rsid w:val="008051C1"/>
    <w:rsid w:val="008122F1"/>
    <w:rsid w:val="008320C8"/>
    <w:rsid w:val="00832521"/>
    <w:rsid w:val="00836213"/>
    <w:rsid w:val="00844178"/>
    <w:rsid w:val="008768F2"/>
    <w:rsid w:val="00880EA7"/>
    <w:rsid w:val="00881B66"/>
    <w:rsid w:val="00885DDD"/>
    <w:rsid w:val="00891BD2"/>
    <w:rsid w:val="008C10F4"/>
    <w:rsid w:val="008C31D9"/>
    <w:rsid w:val="008E03B4"/>
    <w:rsid w:val="008E61C6"/>
    <w:rsid w:val="008F2810"/>
    <w:rsid w:val="008F32A8"/>
    <w:rsid w:val="008F77BA"/>
    <w:rsid w:val="00902494"/>
    <w:rsid w:val="009110A0"/>
    <w:rsid w:val="00917C7D"/>
    <w:rsid w:val="009245FF"/>
    <w:rsid w:val="00924BA1"/>
    <w:rsid w:val="00932AE8"/>
    <w:rsid w:val="0094170B"/>
    <w:rsid w:val="00942F48"/>
    <w:rsid w:val="009467B5"/>
    <w:rsid w:val="00955826"/>
    <w:rsid w:val="0096017E"/>
    <w:rsid w:val="009627FF"/>
    <w:rsid w:val="0096401F"/>
    <w:rsid w:val="00965C7D"/>
    <w:rsid w:val="00972A31"/>
    <w:rsid w:val="0099314E"/>
    <w:rsid w:val="009A28F4"/>
    <w:rsid w:val="009A408A"/>
    <w:rsid w:val="009B2957"/>
    <w:rsid w:val="009C1AFD"/>
    <w:rsid w:val="00A20DBD"/>
    <w:rsid w:val="00A447F8"/>
    <w:rsid w:val="00A65193"/>
    <w:rsid w:val="00A7220F"/>
    <w:rsid w:val="00A90A84"/>
    <w:rsid w:val="00A9743E"/>
    <w:rsid w:val="00AA636A"/>
    <w:rsid w:val="00AB5FB4"/>
    <w:rsid w:val="00AD3ECC"/>
    <w:rsid w:val="00AE2829"/>
    <w:rsid w:val="00AF0AA7"/>
    <w:rsid w:val="00AF50D4"/>
    <w:rsid w:val="00B01A1B"/>
    <w:rsid w:val="00B11072"/>
    <w:rsid w:val="00B162B5"/>
    <w:rsid w:val="00B34C25"/>
    <w:rsid w:val="00B54148"/>
    <w:rsid w:val="00B74125"/>
    <w:rsid w:val="00B80BAA"/>
    <w:rsid w:val="00B909F0"/>
    <w:rsid w:val="00B97F5F"/>
    <w:rsid w:val="00BA03FC"/>
    <w:rsid w:val="00BA6EE9"/>
    <w:rsid w:val="00BC0E93"/>
    <w:rsid w:val="00BC624D"/>
    <w:rsid w:val="00BD5E0B"/>
    <w:rsid w:val="00BE2D18"/>
    <w:rsid w:val="00BF16C6"/>
    <w:rsid w:val="00C11CD2"/>
    <w:rsid w:val="00C34E46"/>
    <w:rsid w:val="00C35E9F"/>
    <w:rsid w:val="00C7477E"/>
    <w:rsid w:val="00C840DB"/>
    <w:rsid w:val="00CB0271"/>
    <w:rsid w:val="00CB4442"/>
    <w:rsid w:val="00CB62DD"/>
    <w:rsid w:val="00CC179D"/>
    <w:rsid w:val="00CE6FB3"/>
    <w:rsid w:val="00CE778F"/>
    <w:rsid w:val="00CF0297"/>
    <w:rsid w:val="00CF45F6"/>
    <w:rsid w:val="00D0186D"/>
    <w:rsid w:val="00D156BB"/>
    <w:rsid w:val="00D161A2"/>
    <w:rsid w:val="00D5334D"/>
    <w:rsid w:val="00D7130D"/>
    <w:rsid w:val="00D84956"/>
    <w:rsid w:val="00DA08D8"/>
    <w:rsid w:val="00DA2D92"/>
    <w:rsid w:val="00DE38A7"/>
    <w:rsid w:val="00DE6769"/>
    <w:rsid w:val="00DF1111"/>
    <w:rsid w:val="00E0113C"/>
    <w:rsid w:val="00E033AC"/>
    <w:rsid w:val="00E16C83"/>
    <w:rsid w:val="00E32AC0"/>
    <w:rsid w:val="00E335F8"/>
    <w:rsid w:val="00E42324"/>
    <w:rsid w:val="00E45D2B"/>
    <w:rsid w:val="00E66591"/>
    <w:rsid w:val="00E66B6F"/>
    <w:rsid w:val="00E7237A"/>
    <w:rsid w:val="00E7409B"/>
    <w:rsid w:val="00E82042"/>
    <w:rsid w:val="00E9206B"/>
    <w:rsid w:val="00EA1F2A"/>
    <w:rsid w:val="00EC04E9"/>
    <w:rsid w:val="00ED4A2E"/>
    <w:rsid w:val="00EE0BC6"/>
    <w:rsid w:val="00EE4119"/>
    <w:rsid w:val="00EE758F"/>
    <w:rsid w:val="00EF5313"/>
    <w:rsid w:val="00F31774"/>
    <w:rsid w:val="00F47A7B"/>
    <w:rsid w:val="00F7290E"/>
    <w:rsid w:val="00F817DF"/>
    <w:rsid w:val="00F824F0"/>
    <w:rsid w:val="00FA3184"/>
    <w:rsid w:val="00FC71DB"/>
    <w:rsid w:val="00FC7ED4"/>
    <w:rsid w:val="00FF06E9"/>
    <w:rsid w:val="00FF2CB4"/>
    <w:rsid w:val="00FF5F0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DAF88"/>
  <w14:defaultImageDpi w14:val="32767"/>
  <w15:chartTrackingRefBased/>
  <w15:docId w15:val="{A442ECE7-D15E-4E51-B3E6-6F3A04C7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qFormat/>
    <w:rsid w:val="00AE2829"/>
    <w:pPr>
      <w:keepNext/>
      <w:keepLines/>
      <w:spacing w:before="24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E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locked/>
    <w:rsid w:val="00327F46"/>
    <w:pPr>
      <w:tabs>
        <w:tab w:val="center" w:pos="4536"/>
        <w:tab w:val="right" w:pos="9072"/>
      </w:tabs>
    </w:pPr>
  </w:style>
  <w:style w:type="character" w:customStyle="1" w:styleId="KopfzeileZchn">
    <w:name w:val="Kopfzeile Zchn"/>
    <w:basedOn w:val="Absatz-Standardschriftart"/>
    <w:link w:val="Kopfzeile"/>
    <w:uiPriority w:val="99"/>
    <w:rsid w:val="00327F46"/>
  </w:style>
  <w:style w:type="paragraph" w:styleId="Fuzeile">
    <w:name w:val="footer"/>
    <w:basedOn w:val="Standard"/>
    <w:link w:val="FuzeileZchn"/>
    <w:uiPriority w:val="99"/>
    <w:unhideWhenUsed/>
    <w:locked/>
    <w:rsid w:val="00327F46"/>
    <w:pPr>
      <w:tabs>
        <w:tab w:val="center" w:pos="4536"/>
        <w:tab w:val="right" w:pos="9072"/>
      </w:tabs>
    </w:pPr>
  </w:style>
  <w:style w:type="character" w:customStyle="1" w:styleId="FuzeileZchn">
    <w:name w:val="Fußzeile Zchn"/>
    <w:basedOn w:val="Absatz-Standardschriftart"/>
    <w:link w:val="Fuzeile"/>
    <w:uiPriority w:val="99"/>
    <w:rsid w:val="00327F46"/>
  </w:style>
  <w:style w:type="character" w:styleId="Hyperlink">
    <w:name w:val="Hyperlink"/>
    <w:aliases w:val="UPB_DS_Hyperlink"/>
    <w:basedOn w:val="UPBDSFlieextZchn"/>
    <w:unhideWhenUsed/>
    <w:rsid w:val="00E7409B"/>
    <w:rPr>
      <w:rFonts w:ascii="Arial Narrow" w:hAnsi="Arial Narrow"/>
      <w:color w:val="12AAD6"/>
      <w:sz w:val="22"/>
      <w:szCs w:val="22"/>
      <w:u w:val="single"/>
    </w:rPr>
  </w:style>
  <w:style w:type="character" w:customStyle="1" w:styleId="apple-converted-space">
    <w:name w:val="apple-converted-space"/>
    <w:basedOn w:val="Absatz-Standardschriftart"/>
    <w:rsid w:val="00501688"/>
  </w:style>
  <w:style w:type="character" w:styleId="BesuchterLink">
    <w:name w:val="FollowedHyperlink"/>
    <w:basedOn w:val="Absatz-Standardschriftart"/>
    <w:uiPriority w:val="99"/>
    <w:semiHidden/>
    <w:unhideWhenUsed/>
    <w:rsid w:val="0049192E"/>
    <w:rPr>
      <w:color w:val="954F72" w:themeColor="followedHyperlink"/>
      <w:u w:val="single"/>
    </w:rPr>
  </w:style>
  <w:style w:type="paragraph" w:styleId="KeinLeerraum">
    <w:name w:val="No Spacing"/>
    <w:uiPriority w:val="1"/>
    <w:rsid w:val="008051C1"/>
  </w:style>
  <w:style w:type="paragraph" w:styleId="Sprechblasentext">
    <w:name w:val="Balloon Text"/>
    <w:basedOn w:val="Standard"/>
    <w:link w:val="SprechblasentextZchn"/>
    <w:uiPriority w:val="99"/>
    <w:semiHidden/>
    <w:unhideWhenUsed/>
    <w:rsid w:val="00550F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0F60"/>
    <w:rPr>
      <w:rFonts w:ascii="Segoe UI" w:hAnsi="Segoe UI" w:cs="Segoe UI"/>
      <w:sz w:val="18"/>
      <w:szCs w:val="18"/>
    </w:rPr>
  </w:style>
  <w:style w:type="paragraph" w:customStyle="1" w:styleId="AdressatUni">
    <w:name w:val="Adressat Uni"/>
    <w:basedOn w:val="Standard"/>
    <w:rsid w:val="00624D35"/>
    <w:pPr>
      <w:spacing w:line="240" w:lineRule="exact"/>
      <w:ind w:left="907" w:right="2540"/>
    </w:pPr>
    <w:rPr>
      <w:rFonts w:ascii="Arial Narrow" w:eastAsia="Times New Roman" w:hAnsi="Arial Narrow" w:cs="Times New Roman"/>
      <w:color w:val="181512"/>
      <w:sz w:val="20"/>
      <w:szCs w:val="18"/>
      <w:lang w:eastAsia="de-DE"/>
    </w:rPr>
  </w:style>
  <w:style w:type="paragraph" w:customStyle="1" w:styleId="UPBPM">
    <w:name w:val="UPB_PM"/>
    <w:basedOn w:val="Standard"/>
    <w:link w:val="UPBPMZchn"/>
    <w:rsid w:val="008E03B4"/>
    <w:pPr>
      <w:spacing w:line="280" w:lineRule="exact"/>
      <w:ind w:right="2402"/>
    </w:pPr>
    <w:rPr>
      <w:rFonts w:ascii="Arial Narrow" w:hAnsi="Arial Narrow"/>
      <w:sz w:val="20"/>
      <w:szCs w:val="20"/>
    </w:rPr>
  </w:style>
  <w:style w:type="paragraph" w:customStyle="1" w:styleId="UPBPMSperrfrist">
    <w:name w:val="UPB_PM_Sperrfrist"/>
    <w:basedOn w:val="Standard"/>
    <w:link w:val="UPBPMSperrfristZchn"/>
    <w:rsid w:val="00265136"/>
    <w:pPr>
      <w:spacing w:line="280" w:lineRule="exact"/>
      <w:ind w:right="2402"/>
    </w:pPr>
    <w:rPr>
      <w:rFonts w:ascii="Arial Narrow" w:hAnsi="Arial Narrow"/>
      <w:b/>
      <w:color w:val="FF0000"/>
      <w:sz w:val="20"/>
      <w:szCs w:val="20"/>
    </w:rPr>
  </w:style>
  <w:style w:type="character" w:customStyle="1" w:styleId="UPBPMZchn">
    <w:name w:val="UPB_PM Zchn"/>
    <w:basedOn w:val="Absatz-Standardschriftart"/>
    <w:link w:val="UPBPM"/>
    <w:rsid w:val="008E03B4"/>
    <w:rPr>
      <w:rFonts w:ascii="Arial Narrow" w:hAnsi="Arial Narrow"/>
      <w:sz w:val="20"/>
      <w:szCs w:val="20"/>
    </w:rPr>
  </w:style>
  <w:style w:type="character" w:customStyle="1" w:styleId="UPBPMSperrfristZchn">
    <w:name w:val="UPB_PM_Sperrfrist Zchn"/>
    <w:basedOn w:val="Absatz-Standardschriftart"/>
    <w:link w:val="UPBPMSperrfrist"/>
    <w:rsid w:val="00265136"/>
    <w:rPr>
      <w:rFonts w:ascii="Arial Narrow" w:hAnsi="Arial Narrow"/>
      <w:b/>
      <w:color w:val="FF0000"/>
      <w:sz w:val="20"/>
      <w:szCs w:val="20"/>
    </w:rPr>
  </w:style>
  <w:style w:type="paragraph" w:customStyle="1" w:styleId="Formatvorlage1">
    <w:name w:val="Formatvorlage1"/>
    <w:basedOn w:val="UPBPMSperrfrist"/>
    <w:link w:val="Formatvorlage1Zchn"/>
    <w:rsid w:val="00FF5F0C"/>
    <w:pPr>
      <w:spacing w:line="480" w:lineRule="auto"/>
      <w:jc w:val="both"/>
    </w:pPr>
  </w:style>
  <w:style w:type="paragraph" w:customStyle="1" w:styleId="UPBDSHead">
    <w:name w:val="UPB_DS_Head"/>
    <w:basedOn w:val="Formatvorlage1"/>
    <w:link w:val="UPBDSHeadZchn"/>
    <w:qFormat/>
    <w:rsid w:val="000C5962"/>
    <w:pPr>
      <w:spacing w:line="240" w:lineRule="auto"/>
      <w:ind w:right="0"/>
      <w:jc w:val="left"/>
    </w:pPr>
    <w:rPr>
      <w:rFonts w:cs="Times New Roman (Textkörper CS)"/>
      <w:caps/>
      <w:color w:val="00205B"/>
      <w:sz w:val="24"/>
      <w:szCs w:val="28"/>
    </w:rPr>
  </w:style>
  <w:style w:type="character" w:customStyle="1" w:styleId="Formatvorlage1Zchn">
    <w:name w:val="Formatvorlage1 Zchn"/>
    <w:basedOn w:val="UPBPMSperrfristZchn"/>
    <w:link w:val="Formatvorlage1"/>
    <w:rsid w:val="00FF5F0C"/>
    <w:rPr>
      <w:rFonts w:ascii="Arial Narrow" w:hAnsi="Arial Narrow"/>
      <w:b/>
      <w:color w:val="FF0000"/>
      <w:sz w:val="20"/>
      <w:szCs w:val="20"/>
    </w:rPr>
  </w:style>
  <w:style w:type="paragraph" w:customStyle="1" w:styleId="UPBSperrfrist">
    <w:name w:val="UPB_Sperrfrist"/>
    <w:basedOn w:val="UPBPM"/>
    <w:link w:val="UPBSperrfristZchn"/>
    <w:rsid w:val="00FF06E9"/>
    <w:pPr>
      <w:spacing w:line="480" w:lineRule="auto"/>
      <w:ind w:right="0"/>
    </w:pPr>
    <w:rPr>
      <w:b/>
      <w:color w:val="FF0000"/>
      <w:sz w:val="22"/>
      <w:szCs w:val="22"/>
    </w:rPr>
  </w:style>
  <w:style w:type="character" w:customStyle="1" w:styleId="UPBDSHeadZchn">
    <w:name w:val="UPB_DS_Head Zchn"/>
    <w:basedOn w:val="Formatvorlage1Zchn"/>
    <w:link w:val="UPBDSHead"/>
    <w:rsid w:val="000C5962"/>
    <w:rPr>
      <w:rFonts w:ascii="Arial Narrow" w:hAnsi="Arial Narrow" w:cs="Times New Roman (Textkörper CS)"/>
      <w:b/>
      <w:caps/>
      <w:color w:val="00205B"/>
      <w:sz w:val="20"/>
      <w:szCs w:val="28"/>
    </w:rPr>
  </w:style>
  <w:style w:type="paragraph" w:customStyle="1" w:styleId="UPBDSberschrift-Aufzhlung">
    <w:name w:val="UPB_DS_Überschrift-Aufzählung"/>
    <w:basedOn w:val="Standard"/>
    <w:link w:val="UPBDSberschrift-AufzhlungZchn"/>
    <w:qFormat/>
    <w:rsid w:val="00090F88"/>
    <w:pPr>
      <w:numPr>
        <w:numId w:val="1"/>
      </w:numPr>
      <w:jc w:val="both"/>
    </w:pPr>
    <w:rPr>
      <w:rFonts w:ascii="Arial Narrow" w:hAnsi="Arial Narrow"/>
      <w:b/>
      <w:color w:val="002E6E"/>
    </w:rPr>
  </w:style>
  <w:style w:type="character" w:customStyle="1" w:styleId="UPBSperrfristZchn">
    <w:name w:val="UPB_Sperrfrist Zchn"/>
    <w:basedOn w:val="UPBPMZchn"/>
    <w:link w:val="UPBSperrfrist"/>
    <w:rsid w:val="00FF06E9"/>
    <w:rPr>
      <w:rFonts w:ascii="Arial Narrow" w:hAnsi="Arial Narrow"/>
      <w:b/>
      <w:color w:val="FF0000"/>
      <w:sz w:val="22"/>
      <w:szCs w:val="22"/>
    </w:rPr>
  </w:style>
  <w:style w:type="paragraph" w:customStyle="1" w:styleId="UPBDSFlieext">
    <w:name w:val="UPB_DS_Fließext"/>
    <w:basedOn w:val="UPBPM"/>
    <w:link w:val="UPBDSFlieextZchn"/>
    <w:qFormat/>
    <w:rsid w:val="00FF06E9"/>
    <w:pPr>
      <w:ind w:right="0"/>
      <w:jc w:val="both"/>
    </w:pPr>
    <w:rPr>
      <w:sz w:val="22"/>
      <w:szCs w:val="22"/>
    </w:rPr>
  </w:style>
  <w:style w:type="character" w:customStyle="1" w:styleId="UPBDSberschrift-AufzhlungZchn">
    <w:name w:val="UPB_DS_Überschrift-Aufzählung Zchn"/>
    <w:basedOn w:val="Absatz-Standardschriftart"/>
    <w:link w:val="UPBDSberschrift-Aufzhlung"/>
    <w:rsid w:val="00090F88"/>
    <w:rPr>
      <w:rFonts w:ascii="Arial Narrow" w:hAnsi="Arial Narrow"/>
      <w:b/>
      <w:color w:val="002E6E"/>
    </w:rPr>
  </w:style>
  <w:style w:type="character" w:customStyle="1" w:styleId="UPBDSFlieextZchn">
    <w:name w:val="UPB_DS_Fließext Zchn"/>
    <w:basedOn w:val="UPBPMZchn"/>
    <w:link w:val="UPBDSFlieext"/>
    <w:rsid w:val="00FF06E9"/>
    <w:rPr>
      <w:rFonts w:ascii="Arial Narrow" w:hAnsi="Arial Narrow"/>
      <w:sz w:val="22"/>
      <w:szCs w:val="22"/>
    </w:rPr>
  </w:style>
  <w:style w:type="paragraph" w:customStyle="1" w:styleId="UPBDSberschrift-ohneAufzhlung">
    <w:name w:val="UPB_DS_Überschrift-ohneAufzählung"/>
    <w:basedOn w:val="UPBDSFlieext"/>
    <w:link w:val="UPBDSberschrift-ohneAufzhlungZchn"/>
    <w:qFormat/>
    <w:rsid w:val="00E7409B"/>
    <w:pPr>
      <w:spacing w:after="120" w:line="276" w:lineRule="auto"/>
    </w:pPr>
    <w:rPr>
      <w:b/>
      <w:color w:val="002E6E"/>
    </w:rPr>
  </w:style>
  <w:style w:type="paragraph" w:customStyle="1" w:styleId="UPBPMKontaktberschrift">
    <w:name w:val="UPB_PM_Kontaktüberschrift"/>
    <w:basedOn w:val="UPBDSFlieext"/>
    <w:link w:val="UPBPMKontaktberschriftZchn"/>
    <w:rsid w:val="00FF06E9"/>
    <w:pPr>
      <w:spacing w:before="360" w:line="360" w:lineRule="auto"/>
    </w:pPr>
    <w:rPr>
      <w:b/>
      <w:spacing w:val="10"/>
    </w:rPr>
  </w:style>
  <w:style w:type="character" w:customStyle="1" w:styleId="UPBDSberschrift-ohneAufzhlungZchn">
    <w:name w:val="UPB_DS_Überschrift-ohneAufzählung Zchn"/>
    <w:basedOn w:val="UPBDSFlieextZchn"/>
    <w:link w:val="UPBDSberschrift-ohneAufzhlung"/>
    <w:rsid w:val="00E7409B"/>
    <w:rPr>
      <w:rFonts w:ascii="Arial Narrow" w:hAnsi="Arial Narrow"/>
      <w:b/>
      <w:color w:val="002E6E"/>
      <w:sz w:val="22"/>
      <w:szCs w:val="22"/>
    </w:rPr>
  </w:style>
  <w:style w:type="character" w:customStyle="1" w:styleId="UPBPMKontaktberschriftZchn">
    <w:name w:val="UPB_PM_Kontaktüberschrift Zchn"/>
    <w:basedOn w:val="UPBDSFlieextZchn"/>
    <w:link w:val="UPBPMKontaktberschrift"/>
    <w:rsid w:val="00FF06E9"/>
    <w:rPr>
      <w:rFonts w:ascii="Arial Narrow" w:hAnsi="Arial Narrow"/>
      <w:b/>
      <w:spacing w:val="10"/>
      <w:sz w:val="22"/>
      <w:szCs w:val="22"/>
    </w:rPr>
  </w:style>
  <w:style w:type="paragraph" w:customStyle="1" w:styleId="UPBPMAutor">
    <w:name w:val="UPB_PM_Autor"/>
    <w:basedOn w:val="UPBDSFlieext"/>
    <w:link w:val="UPBPMAutorZchn"/>
    <w:rsid w:val="001F3EB6"/>
    <w:pPr>
      <w:spacing w:after="240"/>
    </w:pPr>
    <w:rPr>
      <w:spacing w:val="20"/>
      <w:sz w:val="20"/>
      <w:szCs w:val="20"/>
    </w:rPr>
  </w:style>
  <w:style w:type="paragraph" w:customStyle="1" w:styleId="UPBPMFotocredit">
    <w:name w:val="UPB_PM_Fotocredit"/>
    <w:basedOn w:val="UPBPMAutor"/>
    <w:link w:val="UPBPMFotocreditZchn"/>
    <w:rsid w:val="000522CB"/>
    <w:rPr>
      <w:spacing w:val="0"/>
    </w:rPr>
  </w:style>
  <w:style w:type="character" w:customStyle="1" w:styleId="UPBPMAutorZchn">
    <w:name w:val="UPB_PM_Autor Zchn"/>
    <w:basedOn w:val="UPBDSFlieextZchn"/>
    <w:link w:val="UPBPMAutor"/>
    <w:rsid w:val="001F3EB6"/>
    <w:rPr>
      <w:rFonts w:ascii="Arial Narrow" w:hAnsi="Arial Narrow"/>
      <w:spacing w:val="20"/>
      <w:sz w:val="20"/>
      <w:szCs w:val="20"/>
    </w:rPr>
  </w:style>
  <w:style w:type="paragraph" w:customStyle="1" w:styleId="UPBPMKontaktinfos">
    <w:name w:val="UPB_PM_Kontaktinfos"/>
    <w:basedOn w:val="UPBDSFlieext"/>
    <w:link w:val="UPBPMKontaktinfosZchn"/>
    <w:rsid w:val="001F3EB6"/>
  </w:style>
  <w:style w:type="character" w:customStyle="1" w:styleId="UPBPMFotocreditZchn">
    <w:name w:val="UPB_PM_Fotocredit Zchn"/>
    <w:basedOn w:val="UPBPMAutorZchn"/>
    <w:link w:val="UPBPMFotocredit"/>
    <w:rsid w:val="000522CB"/>
    <w:rPr>
      <w:rFonts w:ascii="Arial Narrow" w:hAnsi="Arial Narrow"/>
      <w:spacing w:val="20"/>
      <w:sz w:val="20"/>
      <w:szCs w:val="20"/>
    </w:rPr>
  </w:style>
  <w:style w:type="character" w:customStyle="1" w:styleId="UPBPMKontaktinfosZchn">
    <w:name w:val="UPB_PM_Kontaktinfos Zchn"/>
    <w:basedOn w:val="UPBDSFlieextZchn"/>
    <w:link w:val="UPBPMKontaktinfos"/>
    <w:rsid w:val="001F3EB6"/>
    <w:rPr>
      <w:rFonts w:ascii="Arial Narrow" w:hAnsi="Arial Narrow"/>
      <w:sz w:val="22"/>
      <w:szCs w:val="22"/>
    </w:rPr>
  </w:style>
  <w:style w:type="character" w:styleId="NichtaufgelsteErwhnung">
    <w:name w:val="Unresolved Mention"/>
    <w:basedOn w:val="Absatz-Standardschriftart"/>
    <w:uiPriority w:val="99"/>
    <w:semiHidden/>
    <w:unhideWhenUsed/>
    <w:rsid w:val="00216095"/>
    <w:rPr>
      <w:color w:val="605E5C"/>
      <w:shd w:val="clear" w:color="auto" w:fill="E1DFDD"/>
    </w:rPr>
  </w:style>
  <w:style w:type="character" w:styleId="IntensiverVerweis">
    <w:name w:val="Intense Reference"/>
    <w:basedOn w:val="Absatz-Standardschriftart"/>
    <w:uiPriority w:val="32"/>
    <w:rsid w:val="003A2A27"/>
    <w:rPr>
      <w:b/>
      <w:bCs/>
      <w:smallCaps/>
      <w:color w:val="4472C4" w:themeColor="accent1"/>
      <w:spacing w:val="5"/>
    </w:rPr>
  </w:style>
  <w:style w:type="character" w:styleId="SchwacherVerweis">
    <w:name w:val="Subtle Reference"/>
    <w:basedOn w:val="Absatz-Standardschriftart"/>
    <w:uiPriority w:val="31"/>
    <w:rsid w:val="003A2A27"/>
    <w:rPr>
      <w:smallCaps/>
      <w:color w:val="5A5A5A" w:themeColor="text1" w:themeTint="A5"/>
    </w:rPr>
  </w:style>
  <w:style w:type="character" w:styleId="Hervorhebung">
    <w:name w:val="Emphasis"/>
    <w:basedOn w:val="Absatz-Standardschriftart"/>
    <w:uiPriority w:val="20"/>
    <w:qFormat/>
    <w:rsid w:val="003A2A27"/>
    <w:rPr>
      <w:i/>
      <w:iCs/>
    </w:rPr>
  </w:style>
  <w:style w:type="character" w:styleId="Seitenzahl">
    <w:name w:val="page number"/>
    <w:basedOn w:val="Absatz-Standardschriftart"/>
    <w:uiPriority w:val="99"/>
    <w:semiHidden/>
    <w:unhideWhenUsed/>
    <w:rsid w:val="002631BD"/>
  </w:style>
  <w:style w:type="character" w:customStyle="1" w:styleId="berschrift1Zchn">
    <w:name w:val="Überschrift 1 Zchn"/>
    <w:basedOn w:val="Absatz-Standardschriftart"/>
    <w:link w:val="berschrift1"/>
    <w:uiPriority w:val="9"/>
    <w:rsid w:val="00AE2829"/>
    <w:rPr>
      <w:rFonts w:asciiTheme="majorHAnsi" w:eastAsiaTheme="majorEastAsia" w:hAnsiTheme="majorHAnsi" w:cstheme="majorBidi"/>
      <w:b/>
      <w:bCs/>
      <w:color w:val="2F5496" w:themeColor="accent1" w:themeShade="BF"/>
      <w:sz w:val="28"/>
      <w:szCs w:val="28"/>
    </w:rPr>
  </w:style>
  <w:style w:type="paragraph" w:styleId="Listenabsatz">
    <w:name w:val="List Paragraph"/>
    <w:basedOn w:val="Standard"/>
    <w:uiPriority w:val="34"/>
    <w:qFormat/>
    <w:rsid w:val="00AE2829"/>
    <w:pPr>
      <w:spacing w:after="200" w:line="276" w:lineRule="auto"/>
      <w:ind w:left="720"/>
      <w:contextualSpacing/>
    </w:pPr>
    <w:rPr>
      <w:sz w:val="22"/>
      <w:szCs w:val="22"/>
    </w:rPr>
  </w:style>
  <w:style w:type="paragraph" w:styleId="Titel">
    <w:name w:val="Title"/>
    <w:basedOn w:val="Standard"/>
    <w:next w:val="Standard"/>
    <w:link w:val="TitelZchn"/>
    <w:uiPriority w:val="10"/>
    <w:qFormat/>
    <w:rsid w:val="00090F8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090F8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783945">
      <w:bodyDiv w:val="1"/>
      <w:marLeft w:val="0"/>
      <w:marRight w:val="0"/>
      <w:marTop w:val="0"/>
      <w:marBottom w:val="0"/>
      <w:divBdr>
        <w:top w:val="none" w:sz="0" w:space="0" w:color="auto"/>
        <w:left w:val="none" w:sz="0" w:space="0" w:color="auto"/>
        <w:bottom w:val="none" w:sz="0" w:space="0" w:color="auto"/>
        <w:right w:val="none" w:sz="0" w:space="0" w:color="auto"/>
      </w:divBdr>
    </w:div>
    <w:div w:id="1707441735">
      <w:bodyDiv w:val="1"/>
      <w:marLeft w:val="0"/>
      <w:marRight w:val="0"/>
      <w:marTop w:val="0"/>
      <w:marBottom w:val="0"/>
      <w:divBdr>
        <w:top w:val="none" w:sz="0" w:space="0" w:color="auto"/>
        <w:left w:val="none" w:sz="0" w:space="0" w:color="auto"/>
        <w:bottom w:val="none" w:sz="0" w:space="0" w:color="auto"/>
        <w:right w:val="none" w:sz="0" w:space="0" w:color="auto"/>
      </w:divBdr>
    </w:div>
    <w:div w:id="1791364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 TargetMode="External"/><Relationship Id="rId13" Type="http://schemas.openxmlformats.org/officeDocument/2006/relationships/hyperlink" Target="mailto:datenschutz@uni-paderbor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tenschutz@uni-paderbor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aderborn.de/datenschut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tenschutz@uni-paderborn.de" TargetMode="External"/><Relationship Id="rId19" Type="http://schemas.openxmlformats.org/officeDocument/2006/relationships/hyperlink" Target="mailto:datenschutz@uni-paderborn.de" TargetMode="External"/><Relationship Id="rId4" Type="http://schemas.openxmlformats.org/officeDocument/2006/relationships/settings" Target="settings.xml"/><Relationship Id="rId9" Type="http://schemas.openxmlformats.org/officeDocument/2006/relationships/hyperlink" Target="mailto:anette.buyken@uni-paderborn.de" TargetMode="External"/><Relationship Id="rId14" Type="http://schemas.openxmlformats.org/officeDocument/2006/relationships/hyperlink" Target="mailto:poststelle@ldi.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wicker\AppData\Local\Microsoft\Windows\INetCache\Content.Outlook\RG6H26GX\Vorlage-Datenschutzinformation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FF7DB-FD9F-3A47-95E8-66D905EF842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D98F3-1F80-4F79-83AD-F4DB1610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Vorlage-Datenschutzinformationen.dotx</Template>
  <TotalTime>0</TotalTime>
  <Pages>9</Pages>
  <Words>3722</Words>
  <Characters>23449</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Wicker</dc:creator>
  <cp:keywords/>
  <dc:description/>
  <cp:lastModifiedBy>Eva-Maria Wicker</cp:lastModifiedBy>
  <cp:revision>2</cp:revision>
  <cp:lastPrinted>2021-05-06T14:49:00Z</cp:lastPrinted>
  <dcterms:created xsi:type="dcterms:W3CDTF">2021-10-05T11:30:00Z</dcterms:created>
  <dcterms:modified xsi:type="dcterms:W3CDTF">2021-10-05T11:30:00Z</dcterms:modified>
</cp:coreProperties>
</file>