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0479F" w14:textId="77777777" w:rsidR="00764827" w:rsidRDefault="00BE0FC6" w:rsidP="00764827">
      <w:pPr>
        <w:pStyle w:val="FormatvorlageAutorInnen-NameundInstitution"/>
        <w:spacing w:after="60"/>
      </w:pPr>
      <w:r w:rsidRPr="00224AAB">
        <w:rPr>
          <w:rStyle w:val="AngabenAutorInnen"/>
        </w:rPr>
        <w:t>VORNAME NAME</w:t>
      </w:r>
      <w:r w:rsidR="00764827">
        <w:rPr>
          <w:rStyle w:val="AngabenAutorInnen"/>
        </w:rPr>
        <w:t>-1 &amp; Vorname Name-2</w:t>
      </w:r>
      <w:r w:rsidR="00616B0E">
        <w:t xml:space="preserve"> </w:t>
      </w:r>
    </w:p>
    <w:p w14:paraId="37D3BED8" w14:textId="42AF8BF4" w:rsidR="00F56594" w:rsidRPr="006E63EF" w:rsidRDefault="00616B0E" w:rsidP="00B65ECE">
      <w:pPr>
        <w:pStyle w:val="FormatvorlageAutorInnen-NameundInstitution"/>
        <w:rPr>
          <w:rStyle w:val="Autor-InstitutioninKlammern"/>
        </w:rPr>
      </w:pPr>
      <w:r>
        <w:rPr>
          <w:rStyle w:val="Autor-InstitutioninKlammern"/>
        </w:rPr>
        <w:t>(</w:t>
      </w:r>
      <w:r w:rsidR="00C927D2">
        <w:rPr>
          <w:rStyle w:val="Autor-InstitutioninKlammern"/>
        </w:rPr>
        <w:t>Institutio</w:t>
      </w:r>
      <w:r w:rsidR="00764827">
        <w:rPr>
          <w:rStyle w:val="Autor-InstitutioninKlammern"/>
        </w:rPr>
        <w:t>n-1</w:t>
      </w:r>
      <w:r w:rsidR="001865CA">
        <w:rPr>
          <w:rStyle w:val="Autor-InstitutioninKlammern"/>
        </w:rPr>
        <w:t xml:space="preserve"> und Ort</w:t>
      </w:r>
      <w:r w:rsidR="00C927D2">
        <w:rPr>
          <w:rStyle w:val="Autor-InstitutioninKlammern"/>
        </w:rPr>
        <w:t xml:space="preserve">, z. B. </w:t>
      </w:r>
      <w:r w:rsidR="00BE0FC6">
        <w:rPr>
          <w:rStyle w:val="Autor-InstitutioninKlammern"/>
        </w:rPr>
        <w:t>Universität</w:t>
      </w:r>
      <w:r>
        <w:rPr>
          <w:rStyle w:val="Autor-InstitutioninKlammern"/>
        </w:rPr>
        <w:t xml:space="preserve"> </w:t>
      </w:r>
      <w:r w:rsidR="001865CA">
        <w:rPr>
          <w:rStyle w:val="Autor-InstitutioninKlammern"/>
        </w:rPr>
        <w:t>Musterstadt</w:t>
      </w:r>
      <w:r w:rsidR="00764827">
        <w:rPr>
          <w:rStyle w:val="Autor-InstitutioninKlammern"/>
        </w:rPr>
        <w:t xml:space="preserve"> &amp; Insitution-2</w:t>
      </w:r>
      <w:r w:rsidRPr="006E63EF">
        <w:rPr>
          <w:rStyle w:val="Autor-InstitutioninKlammern"/>
        </w:rPr>
        <w:t>)</w:t>
      </w:r>
    </w:p>
    <w:p w14:paraId="7235DBFE" w14:textId="6C681108" w:rsidR="00FE1EDD" w:rsidRDefault="00FE1EDD" w:rsidP="00FE1EDD">
      <w:pPr>
        <w:pStyle w:val="FormatvorlageTitelbwpLinien"/>
      </w:pPr>
      <w:bookmarkStart w:id="0" w:name="_Ref362882990"/>
      <w:r>
        <w:t xml:space="preserve">Titel des Beitrags für </w:t>
      </w:r>
      <w:r w:rsidR="00783D40">
        <w:t>d</w:t>
      </w:r>
      <w:r w:rsidR="002B0687">
        <w:t>as</w:t>
      </w:r>
      <w:r w:rsidR="00312D2F">
        <w:t xml:space="preserve"> </w:t>
      </w:r>
      <w:r w:rsidR="00312D2F" w:rsidRPr="00312D2F">
        <w:rPr>
          <w:i/>
          <w:iCs/>
        </w:rPr>
        <w:t>bwp@</w:t>
      </w:r>
      <w:r w:rsidR="002B0687">
        <w:t>-</w:t>
      </w:r>
      <w:r w:rsidR="00374480">
        <w:t>Spezial</w:t>
      </w:r>
      <w:r w:rsidR="002B0687">
        <w:t xml:space="preserve"> zu den Hochschultagen Berufliche Bildung 2025</w:t>
      </w:r>
      <w:r w:rsidR="00312D2F">
        <w:t xml:space="preserve">  </w:t>
      </w:r>
      <w:r w:rsidRPr="002E3A5D">
        <w:rPr>
          <w:b w:val="0"/>
          <w:bCs w:val="0"/>
          <w:i/>
          <w:iCs/>
        </w:rPr>
        <w:t>(bitte überschreiben)</w:t>
      </w:r>
      <w:r>
        <w:br/>
      </w:r>
      <w:r w:rsidRPr="004420D5">
        <w:rPr>
          <w:b w:val="0"/>
        </w:rPr>
        <w:t xml:space="preserve">(Formatvorlage </w:t>
      </w:r>
      <w:r>
        <w:rPr>
          <w:b w:val="0"/>
        </w:rPr>
        <w:t xml:space="preserve">= </w:t>
      </w:r>
      <w:proofErr w:type="spellStart"/>
      <w:r w:rsidRPr="004420D5">
        <w:rPr>
          <w:b w:val="0"/>
        </w:rPr>
        <w:t>Titel_bwp</w:t>
      </w:r>
      <w:proofErr w:type="spellEnd"/>
      <w:r w:rsidRPr="004420D5">
        <w:rPr>
          <w:b w:val="0"/>
        </w:rPr>
        <w:t>@ + Linien)</w:t>
      </w:r>
    </w:p>
    <w:p w14:paraId="19E0BF72" w14:textId="77777777" w:rsidR="003578A7" w:rsidRPr="008958BE" w:rsidRDefault="003578A7" w:rsidP="00F54D9E">
      <w:pPr>
        <w:pStyle w:val="Abstractberschrift"/>
      </w:pPr>
      <w:r w:rsidRPr="008958BE">
        <w:t xml:space="preserve">Abstract </w:t>
      </w:r>
    </w:p>
    <w:p w14:paraId="5E1D3255" w14:textId="5973284E" w:rsidR="003578A7" w:rsidRPr="003578A7" w:rsidRDefault="003578A7" w:rsidP="003578A7">
      <w:pPr>
        <w:pStyle w:val="TextkrperAbstract"/>
      </w:pPr>
      <w:r w:rsidRPr="003578A7">
        <w:t xml:space="preserve">Bitte schreiben Sie hier Ihr Abstract. </w:t>
      </w:r>
      <w:r w:rsidR="00374480">
        <w:t xml:space="preserve">Eine sinnvolle, aber aus </w:t>
      </w:r>
      <w:r w:rsidR="00374480" w:rsidRPr="002B0687">
        <w:rPr>
          <w:i/>
          <w:iCs/>
        </w:rPr>
        <w:t>bwp</w:t>
      </w:r>
      <w:r w:rsidR="00374480">
        <w:t>@-Sicht nicht rigoros einzuhaltende</w:t>
      </w:r>
      <w:r w:rsidR="00374480" w:rsidRPr="003578A7">
        <w:t xml:space="preserve"> </w:t>
      </w:r>
      <w:r w:rsidR="00374480" w:rsidRPr="003578A7">
        <w:rPr>
          <w:b/>
        </w:rPr>
        <w:t xml:space="preserve">Obergrenze </w:t>
      </w:r>
      <w:r w:rsidR="00374480">
        <w:rPr>
          <w:b/>
        </w:rPr>
        <w:t>sind</w:t>
      </w:r>
      <w:r w:rsidR="00374480" w:rsidRPr="003578A7">
        <w:rPr>
          <w:b/>
        </w:rPr>
        <w:t xml:space="preserve"> </w:t>
      </w:r>
      <w:r w:rsidR="00A27696">
        <w:rPr>
          <w:b/>
          <w:color w:val="C00000"/>
        </w:rPr>
        <w:t>130</w:t>
      </w:r>
      <w:r w:rsidR="00374480" w:rsidRPr="003578A7">
        <w:rPr>
          <w:b/>
        </w:rPr>
        <w:t xml:space="preserve"> Wörter</w:t>
      </w:r>
      <w:r w:rsidR="00374480" w:rsidRPr="003578A7">
        <w:t>!</w:t>
      </w:r>
      <w:r w:rsidR="00374480">
        <w:t xml:space="preserve"> </w:t>
      </w:r>
      <w:r w:rsidR="00374480" w:rsidRPr="00374480">
        <w:rPr>
          <w:highlight w:val="yellow"/>
        </w:rPr>
        <w:t xml:space="preserve">(Die </w:t>
      </w:r>
      <w:r w:rsidR="002B0687">
        <w:rPr>
          <w:highlight w:val="yellow"/>
        </w:rPr>
        <w:t>Verantwortlichen</w:t>
      </w:r>
      <w:r w:rsidR="00374480" w:rsidRPr="00374480">
        <w:rPr>
          <w:highlight w:val="yellow"/>
        </w:rPr>
        <w:t xml:space="preserve"> der jeweiligen </w:t>
      </w:r>
      <w:r w:rsidR="002B0687">
        <w:rPr>
          <w:highlight w:val="yellow"/>
        </w:rPr>
        <w:t>Fachtagungen, Workshops und Symposien</w:t>
      </w:r>
      <w:r w:rsidR="00374480" w:rsidRPr="00374480">
        <w:rPr>
          <w:highlight w:val="yellow"/>
        </w:rPr>
        <w:t xml:space="preserve"> können hier auch andere Vorgaben machen.</w:t>
      </w:r>
      <w:r w:rsidR="00374480">
        <w:t>)</w:t>
      </w:r>
    </w:p>
    <w:p w14:paraId="2120D061" w14:textId="77777777" w:rsidR="003578A7" w:rsidRDefault="003578A7" w:rsidP="003578A7">
      <w:pPr>
        <w:pStyle w:val="TextkrperAbstract"/>
      </w:pPr>
      <w:r w:rsidRPr="003578A7">
        <w:t>Das Abstract soll keine besonderen Formatierungen und keine Silbentrennungen enthalten, die entsprechende Formatvorlage ist „</w:t>
      </w:r>
      <w:proofErr w:type="spellStart"/>
      <w:r w:rsidRPr="003578A7">
        <w:t>Textkörper_Abstract</w:t>
      </w:r>
      <w:proofErr w:type="spellEnd"/>
      <w:r w:rsidRPr="003578A7">
        <w:t>“</w:t>
      </w:r>
      <w:r>
        <w:t xml:space="preserve"> (Times New Roman, 11 P</w:t>
      </w:r>
      <w:r w:rsidRPr="003578A7">
        <w:t>t).</w:t>
      </w:r>
      <w:r>
        <w:t xml:space="preserve"> </w:t>
      </w:r>
    </w:p>
    <w:p w14:paraId="02E6E97E" w14:textId="49CF9541" w:rsidR="00821D13" w:rsidRPr="00F54D9E" w:rsidRDefault="00821D13" w:rsidP="00F54D9E">
      <w:pPr>
        <w:pStyle w:val="Abstractberschrift"/>
        <w:pBdr>
          <w:top w:val="single" w:sz="4" w:space="1" w:color="auto"/>
          <w:bottom w:val="single" w:sz="4" w:space="1" w:color="auto"/>
        </w:pBdr>
      </w:pPr>
      <w:r w:rsidRPr="00F54D9E">
        <w:t>Englis</w:t>
      </w:r>
      <w:r w:rsidR="00F54D9E">
        <w:t>c</w:t>
      </w:r>
      <w:r w:rsidRPr="00F54D9E">
        <w:t>h</w:t>
      </w:r>
      <w:r w:rsidR="00FE1EDD">
        <w:t>e</w:t>
      </w:r>
      <w:r w:rsidR="00F54D9E">
        <w:t xml:space="preserve"> Übersetzung des</w:t>
      </w:r>
      <w:r w:rsidRPr="00F54D9E">
        <w:t xml:space="preserve"> </w:t>
      </w:r>
      <w:r w:rsidR="00F54D9E" w:rsidRPr="00F54D9E">
        <w:t>Tit</w:t>
      </w:r>
      <w:r w:rsidR="00F54D9E">
        <w:t>els</w:t>
      </w:r>
      <w:r w:rsidR="00B05E0F" w:rsidRPr="00F54D9E">
        <w:t xml:space="preserve"> (bitte übersetzen Sie den Titel Ihres Beitrags hier ins Englische)</w:t>
      </w:r>
      <w:r w:rsidRPr="00F54D9E">
        <w:t xml:space="preserve"> </w:t>
      </w:r>
    </w:p>
    <w:p w14:paraId="3CAE4C6F" w14:textId="77777777" w:rsidR="007B3276" w:rsidRDefault="00821D13" w:rsidP="00B65ECE">
      <w:pPr>
        <w:pStyle w:val="TextkrperAbstract"/>
      </w:pPr>
      <w:r w:rsidRPr="003578A7">
        <w:t xml:space="preserve">Bitte </w:t>
      </w:r>
      <w:r w:rsidR="009A7E25">
        <w:t xml:space="preserve">fügen Sie hier eine </w:t>
      </w:r>
      <w:r w:rsidR="009A7E25" w:rsidRPr="00F54D9E">
        <w:rPr>
          <w:b/>
          <w:bCs/>
        </w:rPr>
        <w:t>englische Übersetzung des Abstracts</w:t>
      </w:r>
      <w:r w:rsidR="009A7E25">
        <w:t xml:space="preserve"> ein – danke!</w:t>
      </w:r>
    </w:p>
    <w:p w14:paraId="5C914FFA" w14:textId="5EE328AB" w:rsidR="007B3276" w:rsidRDefault="00B65ECE" w:rsidP="00B65ECE">
      <w:pPr>
        <w:pStyle w:val="TextkrperAbstract"/>
      </w:pPr>
      <w:r>
        <w:t>Auch der Titel Ihres Beitrags soll übersetzt werden – noch einmal</w:t>
      </w:r>
      <w:r w:rsidR="007B3276">
        <w:t xml:space="preserve"> danke!</w:t>
      </w:r>
    </w:p>
    <w:p w14:paraId="6A349717" w14:textId="2097EB85" w:rsidR="00F55FAD" w:rsidRPr="00F55FAD" w:rsidRDefault="00F55FAD" w:rsidP="00B65ECE">
      <w:pPr>
        <w:pStyle w:val="Textkrper"/>
        <w:spacing w:before="360" w:after="360"/>
        <w:ind w:left="1843" w:hanging="1843"/>
        <w:rPr>
          <w:i/>
        </w:rPr>
      </w:pPr>
      <w:r w:rsidRPr="009A7E25">
        <w:rPr>
          <w:b/>
          <w:i/>
          <w:color w:val="C00000"/>
        </w:rPr>
        <w:t>Schlüsselwörter</w:t>
      </w:r>
      <w:r w:rsidRPr="009A7E25">
        <w:rPr>
          <w:i/>
          <w:color w:val="C00000"/>
        </w:rPr>
        <w:t>:</w:t>
      </w:r>
      <w:r w:rsidRPr="00F55FAD">
        <w:rPr>
          <w:i/>
        </w:rPr>
        <w:t xml:space="preserve"> </w:t>
      </w:r>
      <w:r w:rsidR="009A7E25">
        <w:rPr>
          <w:i/>
        </w:rPr>
        <w:tab/>
      </w:r>
      <w:r w:rsidRPr="00F55FAD">
        <w:rPr>
          <w:i/>
        </w:rPr>
        <w:t xml:space="preserve">Bitte vergeben Sie für den geplanten Beitrag drei bis </w:t>
      </w:r>
      <w:r w:rsidR="009B0859">
        <w:rPr>
          <w:i/>
        </w:rPr>
        <w:t xml:space="preserve">max. </w:t>
      </w:r>
      <w:r w:rsidRPr="00F55FAD">
        <w:rPr>
          <w:i/>
        </w:rPr>
        <w:t>fünf Schlüsselbegriffe</w:t>
      </w:r>
      <w:r w:rsidR="00764827">
        <w:rPr>
          <w:i/>
        </w:rPr>
        <w:t xml:space="preserve"> (nur in Deutsch)</w:t>
      </w:r>
    </w:p>
    <w:p w14:paraId="3D6EDF6B" w14:textId="77777777" w:rsidR="00F6308B" w:rsidRPr="00F63A1A" w:rsidRDefault="005A298E" w:rsidP="00F63A1A">
      <w:pPr>
        <w:pStyle w:val="berschrift1"/>
      </w:pPr>
      <w:r w:rsidRPr="00F63A1A">
        <w:t xml:space="preserve">Allgemeines </w:t>
      </w:r>
      <w:r w:rsidR="00F6308B" w:rsidRPr="00F63A1A">
        <w:t>(Formatvorlage</w:t>
      </w:r>
      <w:r w:rsidR="00A16C0A" w:rsidRPr="00F63A1A">
        <w:t>:</w:t>
      </w:r>
      <w:r w:rsidRPr="00F63A1A">
        <w:t xml:space="preserve"> Überschrift 1)</w:t>
      </w:r>
      <w:bookmarkEnd w:id="0"/>
    </w:p>
    <w:p w14:paraId="617DEE1A" w14:textId="5BD469D5" w:rsidR="00BE0FC6" w:rsidRDefault="00BE0FC6">
      <w:pPr>
        <w:pStyle w:val="Textkrper"/>
      </w:pPr>
      <w:r>
        <w:t xml:space="preserve">Bitte schreiben Sie Ihren Text </w:t>
      </w:r>
      <w:r w:rsidRPr="00BE0FC6">
        <w:rPr>
          <w:b/>
        </w:rPr>
        <w:t>ausschließlich</w:t>
      </w:r>
      <w:r w:rsidR="001B7C85">
        <w:t xml:space="preserve"> direkt </w:t>
      </w:r>
      <w:r w:rsidR="001B7C85" w:rsidRPr="00B23E89">
        <w:rPr>
          <w:b/>
          <w:bCs/>
        </w:rPr>
        <w:t>in diese Datei</w:t>
      </w:r>
      <w:r w:rsidR="00B23E89">
        <w:t>! Löschen Sie alle Hinweise zum Verfassen Ihres Beitrags</w:t>
      </w:r>
      <w:r w:rsidR="00EF116F">
        <w:t xml:space="preserve"> (wie diesen Absatz)</w:t>
      </w:r>
      <w:r w:rsidR="00B23E89">
        <w:t xml:space="preserve"> bzw. überschreiben Sie Passagen, wo es sinnvoll und hilfreich ist. </w:t>
      </w:r>
    </w:p>
    <w:p w14:paraId="37243A4E" w14:textId="7C8E0F8F" w:rsidR="00F6308B" w:rsidRDefault="00F6308B">
      <w:pPr>
        <w:pStyle w:val="Textkrper"/>
      </w:pPr>
      <w:r>
        <w:t>Die Beiträge sollen</w:t>
      </w:r>
      <w:r w:rsidR="00EA1FD0">
        <w:t xml:space="preserve"> </w:t>
      </w:r>
      <w:r w:rsidR="00370932">
        <w:t>zwischen 12 und 20 Seiten liegen</w:t>
      </w:r>
      <w:r w:rsidR="00C440AE">
        <w:t>, als</w:t>
      </w:r>
      <w:r>
        <w:t xml:space="preserve"> </w:t>
      </w:r>
      <w:r>
        <w:rPr>
          <w:b/>
        </w:rPr>
        <w:t>Obergrenze</w:t>
      </w:r>
      <w:r>
        <w:t xml:space="preserve"> </w:t>
      </w:r>
      <w:r w:rsidR="00C440AE">
        <w:t>empfehlen wir</w:t>
      </w:r>
      <w:r>
        <w:t xml:space="preserve"> </w:t>
      </w:r>
      <w:r w:rsidR="00370932">
        <w:rPr>
          <w:b/>
        </w:rPr>
        <w:t>6</w:t>
      </w:r>
      <w:r w:rsidR="00142BBE">
        <w:rPr>
          <w:b/>
        </w:rPr>
        <w:t>.</w:t>
      </w:r>
      <w:r w:rsidR="00370932">
        <w:rPr>
          <w:b/>
        </w:rPr>
        <w:t>5</w:t>
      </w:r>
      <w:r>
        <w:rPr>
          <w:b/>
        </w:rPr>
        <w:t>00 Wörter</w:t>
      </w:r>
      <w:r w:rsidR="00370932">
        <w:t xml:space="preserve"> (ca. 5</w:t>
      </w:r>
      <w:r w:rsidR="00142BBE">
        <w:t>5</w:t>
      </w:r>
      <w:r>
        <w:t>.000 Zeichen</w:t>
      </w:r>
      <w:r w:rsidR="009B0859">
        <w:t>)</w:t>
      </w:r>
      <w:r w:rsidR="00B65ECE">
        <w:t xml:space="preserve"> – das sind Richtwerte</w:t>
      </w:r>
      <w:r w:rsidR="00370932">
        <w:t>.</w:t>
      </w:r>
      <w:r w:rsidR="00BE0FC6">
        <w:t xml:space="preserve"> Neben den unte</w:t>
      </w:r>
      <w:r w:rsidR="00224AAB">
        <w:t xml:space="preserve">r Abschnitt </w:t>
      </w:r>
      <w:r w:rsidR="00224AAB">
        <w:fldChar w:fldCharType="begin"/>
      </w:r>
      <w:r w:rsidR="00224AAB">
        <w:instrText xml:space="preserve"> </w:instrText>
      </w:r>
      <w:r w:rsidR="00881E12">
        <w:instrText>REF</w:instrText>
      </w:r>
      <w:r w:rsidR="00224AAB">
        <w:instrText xml:space="preserve"> _Ref362881403 \r \h </w:instrText>
      </w:r>
      <w:r w:rsidR="00224AAB">
        <w:fldChar w:fldCharType="separate"/>
      </w:r>
      <w:r w:rsidR="00224AAB">
        <w:t>1.1</w:t>
      </w:r>
      <w:r w:rsidR="00224AAB">
        <w:fldChar w:fldCharType="end"/>
      </w:r>
      <w:r w:rsidR="00BE0FC6">
        <w:t xml:space="preserve"> angegebenen Formatvorlagen und Formatierungshinweisen </w:t>
      </w:r>
      <w:r w:rsidR="00204F0E">
        <w:t>bitte</w:t>
      </w:r>
      <w:r w:rsidR="00A61814">
        <w:t>n wir Sie,</w:t>
      </w:r>
      <w:r w:rsidR="00204F0E">
        <w:t xml:space="preserve"> so wenige</w:t>
      </w:r>
      <w:r w:rsidR="00BE0FC6">
        <w:t xml:space="preserve"> Formatierungen</w:t>
      </w:r>
      <w:r w:rsidR="00204F0E">
        <w:t xml:space="preserve"> </w:t>
      </w:r>
      <w:r>
        <w:t xml:space="preserve">wie möglich </w:t>
      </w:r>
      <w:r w:rsidR="00A61814">
        <w:t xml:space="preserve">zu </w:t>
      </w:r>
      <w:r w:rsidR="00BE0FC6">
        <w:t>verwenden.</w:t>
      </w:r>
      <w:r w:rsidR="005A298E">
        <w:t xml:space="preserve"> Verzichten Sie </w:t>
      </w:r>
      <w:r w:rsidR="00F63A1A">
        <w:t>möglich</w:t>
      </w:r>
      <w:r w:rsidR="00C440AE">
        <w:t>st</w:t>
      </w:r>
      <w:r w:rsidR="00F63A1A">
        <w:t xml:space="preserve"> </w:t>
      </w:r>
      <w:r w:rsidR="005A298E">
        <w:t>auf die Erstellung und Verwendung weiterer Formatvorlagen.</w:t>
      </w:r>
    </w:p>
    <w:p w14:paraId="677DFEDD" w14:textId="77777777" w:rsidR="00F6308B" w:rsidRPr="00F63A1A" w:rsidRDefault="005A298E" w:rsidP="00F63A1A">
      <w:pPr>
        <w:pStyle w:val="berschrift2"/>
      </w:pPr>
      <w:bookmarkStart w:id="1" w:name="_Ref362881403"/>
      <w:r w:rsidRPr="00F63A1A">
        <w:t>Formatierungen (Formatvorlage: Überschrift 2)</w:t>
      </w:r>
      <w:bookmarkEnd w:id="1"/>
    </w:p>
    <w:p w14:paraId="67A74B9C" w14:textId="0136CB3D" w:rsidR="00142BBE" w:rsidRDefault="00BE0FC6" w:rsidP="00F6308B">
      <w:pPr>
        <w:pStyle w:val="Textkrper"/>
      </w:pPr>
      <w:r>
        <w:t>Der Text wird</w:t>
      </w:r>
      <w:r w:rsidR="00F6308B">
        <w:t xml:space="preserve"> mit der Formatvorlage „Textkö</w:t>
      </w:r>
      <w:r>
        <w:t xml:space="preserve">rper“ </w:t>
      </w:r>
      <w:r w:rsidR="003578A7">
        <w:t xml:space="preserve">(Times New Roman, 12 Pt, Zeilenabstand </w:t>
      </w:r>
      <w:r w:rsidR="00A61814">
        <w:t>mind</w:t>
      </w:r>
      <w:r w:rsidR="003578A7">
        <w:t xml:space="preserve">. 16 Pt, nach Absatz 9 Pt) </w:t>
      </w:r>
      <w:r>
        <w:t>formatiert.</w:t>
      </w:r>
      <w:r w:rsidR="00536B7E">
        <w:t xml:space="preserve"> </w:t>
      </w:r>
      <w:r w:rsidR="00F6308B">
        <w:rPr>
          <w:b/>
          <w:bCs/>
        </w:rPr>
        <w:t>Fett</w:t>
      </w:r>
      <w:r w:rsidR="00A819CC">
        <w:t xml:space="preserve">- </w:t>
      </w:r>
      <w:r w:rsidR="00F6308B">
        <w:t xml:space="preserve">und </w:t>
      </w:r>
      <w:r w:rsidR="00F6308B">
        <w:rPr>
          <w:i/>
          <w:iCs/>
        </w:rPr>
        <w:t>Kursiv</w:t>
      </w:r>
      <w:r w:rsidR="00F6308B">
        <w:t xml:space="preserve">-Schrift können die </w:t>
      </w:r>
      <w:proofErr w:type="spellStart"/>
      <w:r w:rsidR="00F6308B">
        <w:t>Autor</w:t>
      </w:r>
      <w:r w:rsidR="00651083">
        <w:t>:innen</w:t>
      </w:r>
      <w:proofErr w:type="spellEnd"/>
      <w:r w:rsidR="00F6308B">
        <w:t xml:space="preserve"> nach Belieben </w:t>
      </w:r>
      <w:r>
        <w:t>verwenden</w:t>
      </w:r>
      <w:r w:rsidR="00F6308B">
        <w:t xml:space="preserve">. </w:t>
      </w:r>
    </w:p>
    <w:p w14:paraId="180C8C05" w14:textId="58743991" w:rsidR="00F6308B" w:rsidRDefault="00F6308B">
      <w:pPr>
        <w:pStyle w:val="Textkrper"/>
      </w:pPr>
      <w:r>
        <w:lastRenderedPageBreak/>
        <w:t xml:space="preserve">WICHTIG: Bitte verwenden Sie </w:t>
      </w:r>
      <w:r w:rsidR="009A176B">
        <w:rPr>
          <w:b/>
        </w:rPr>
        <w:t>keinen Blo</w:t>
      </w:r>
      <w:r w:rsidR="009A176B" w:rsidRPr="005A298E">
        <w:rPr>
          <w:b/>
        </w:rPr>
        <w:t>cksatz</w:t>
      </w:r>
      <w:r w:rsidR="009A176B">
        <w:rPr>
          <w:b/>
        </w:rPr>
        <w:t>,</w:t>
      </w:r>
      <w:r w:rsidR="009A176B" w:rsidRPr="005A298E">
        <w:rPr>
          <w:b/>
        </w:rPr>
        <w:t xml:space="preserve"> </w:t>
      </w:r>
      <w:r>
        <w:rPr>
          <w:b/>
          <w:bCs/>
        </w:rPr>
        <w:t>keinerlei Silbentrennung</w:t>
      </w:r>
      <w:r w:rsidR="009A176B">
        <w:rPr>
          <w:b/>
          <w:bCs/>
        </w:rPr>
        <w:t xml:space="preserve"> und</w:t>
      </w:r>
      <w:r w:rsidR="005A298E">
        <w:rPr>
          <w:b/>
          <w:bCs/>
        </w:rPr>
        <w:t xml:space="preserve"> keine unterbundenen/bedingten Trennzeiche</w:t>
      </w:r>
      <w:r w:rsidR="005A298E" w:rsidRPr="005A298E">
        <w:rPr>
          <w:b/>
          <w:bCs/>
        </w:rPr>
        <w:t>n</w:t>
      </w:r>
      <w:r w:rsidR="005A298E" w:rsidRPr="005A298E">
        <w:rPr>
          <w:b/>
        </w:rPr>
        <w:t xml:space="preserve">, </w:t>
      </w:r>
      <w:r>
        <w:t>da die Umwandlung in HTML dadurch erschwert wird.</w:t>
      </w:r>
      <w:r w:rsidR="005A298E">
        <w:t xml:space="preserve"> Diese Formatierungen sowie die Umwandlung d</w:t>
      </w:r>
      <w:r>
        <w:t>es Do</w:t>
      </w:r>
      <w:r w:rsidR="005A298E">
        <w:t>kuments in PDF- und HTML-Format w</w:t>
      </w:r>
      <w:r w:rsidR="003172D2">
        <w:t>e</w:t>
      </w:r>
      <w:r w:rsidR="005A298E">
        <w:t>rd</w:t>
      </w:r>
      <w:r w:rsidR="003172D2">
        <w:t>en</w:t>
      </w:r>
      <w:r w:rsidR="005A298E">
        <w:t xml:space="preserve"> </w:t>
      </w:r>
      <w:r w:rsidR="005A298E" w:rsidRPr="005A298E">
        <w:rPr>
          <w:i/>
        </w:rPr>
        <w:t xml:space="preserve">durch uns </w:t>
      </w:r>
      <w:r w:rsidR="005A298E">
        <w:t>vorgenommen.</w:t>
      </w:r>
    </w:p>
    <w:p w14:paraId="34646852" w14:textId="58789F6B" w:rsidR="000F20FA" w:rsidRPr="00BC49BE" w:rsidRDefault="000F20FA" w:rsidP="000F20FA">
      <w:pPr>
        <w:pStyle w:val="Textkrper"/>
      </w:pPr>
      <w:r>
        <w:t xml:space="preserve">Zudem bitten wir darum, </w:t>
      </w:r>
      <w:r w:rsidRPr="00BC49BE">
        <w:rPr>
          <w:b/>
        </w:rPr>
        <w:t>Fußnoten</w:t>
      </w:r>
      <w:r>
        <w:t xml:space="preserve"> möglichst sparsam zu verwenden oder ganz darauf zu verzichten, da diese in der online-Textversion den größten Aufwand (mit relativ schwierig zu lösender optischer Darstellung) verursachen!</w:t>
      </w:r>
      <w:r w:rsidR="009B0859">
        <w:rPr>
          <w:rStyle w:val="Funotenzeichen"/>
        </w:rPr>
        <w:footnoteReference w:id="1"/>
      </w:r>
    </w:p>
    <w:p w14:paraId="1AB7A363" w14:textId="4854BDAC" w:rsidR="00B23E89" w:rsidRDefault="005519CD" w:rsidP="005519CD">
      <w:pPr>
        <w:pStyle w:val="Textkrper"/>
      </w:pPr>
      <w:r>
        <w:t>Bitte arbeiten Sie ausschließlich mit den in</w:t>
      </w:r>
      <w:r w:rsidR="006409C7">
        <w:t xml:space="preserve"> Tabelle 2 </w:t>
      </w:r>
      <w:r>
        <w:t>aufgeführten Formatvorlagen, die Sie</w:t>
      </w:r>
      <w:r w:rsidR="006409C7">
        <w:t xml:space="preserve"> in Word (auch)</w:t>
      </w:r>
      <w:r>
        <w:t xml:space="preserve"> oben in der Menüleiste finden. Darüber hinaus bitten wir um Beachtung der in</w:t>
      </w:r>
      <w:r w:rsidR="006409C7">
        <w:t xml:space="preserve"> Tabelle 1</w:t>
      </w:r>
      <w:r>
        <w:t xml:space="preserve"> aufgeführten </w:t>
      </w:r>
      <w:r w:rsidR="00A44E0B">
        <w:t>wichtigen</w:t>
      </w:r>
      <w:r>
        <w:t xml:space="preserve"> Formatierungshinweise. </w:t>
      </w:r>
    </w:p>
    <w:p w14:paraId="104C0E54" w14:textId="12EB3064" w:rsidR="00B23E89" w:rsidRPr="00EF116F" w:rsidRDefault="00B23E89" w:rsidP="005519CD">
      <w:pPr>
        <w:pStyle w:val="Textkrper"/>
        <w:rPr>
          <w:b/>
          <w:bCs/>
          <w:color w:val="C00000"/>
        </w:rPr>
      </w:pPr>
      <w:r w:rsidRPr="00EF116F">
        <w:rPr>
          <w:b/>
          <w:bCs/>
          <w:color w:val="C00000"/>
        </w:rPr>
        <w:t>WICHTIGER HINWEIS:</w:t>
      </w:r>
    </w:p>
    <w:p w14:paraId="4F0CF843" w14:textId="374B2850" w:rsidR="00B23E89" w:rsidRPr="00B23E89" w:rsidRDefault="0003519B" w:rsidP="00B23E89">
      <w:pPr>
        <w:pStyle w:val="Textkrper"/>
        <w:pBdr>
          <w:top w:val="single" w:sz="4" w:space="1" w:color="auto"/>
          <w:left w:val="single" w:sz="4" w:space="4" w:color="auto"/>
          <w:bottom w:val="single" w:sz="4" w:space="1" w:color="auto"/>
          <w:right w:val="single" w:sz="4" w:space="4" w:color="auto"/>
        </w:pBdr>
        <w:rPr>
          <w:b/>
        </w:rPr>
      </w:pPr>
      <w:r>
        <w:rPr>
          <w:b/>
          <w:bCs/>
        </w:rPr>
        <w:t xml:space="preserve">Seit </w:t>
      </w:r>
      <w:r w:rsidR="00075594">
        <w:rPr>
          <w:b/>
          <w:bCs/>
        </w:rPr>
        <w:t>2024</w:t>
      </w:r>
      <w:r w:rsidR="00B23E89">
        <w:t xml:space="preserve"> </w:t>
      </w:r>
      <w:r w:rsidR="00374480">
        <w:t>haben</w:t>
      </w:r>
      <w:r w:rsidR="00B23E89">
        <w:t xml:space="preserve"> wir die „alte </w:t>
      </w:r>
      <w:r w:rsidR="00B23E89" w:rsidRPr="00B23E89">
        <w:rPr>
          <w:i/>
          <w:iCs/>
        </w:rPr>
        <w:t>bwp@</w:t>
      </w:r>
      <w:r w:rsidR="00B23E89">
        <w:t xml:space="preserve">-Zitation“ sowohl im Text als auch im Literaturverzeichnis auf </w:t>
      </w:r>
      <w:r w:rsidR="00B23E89" w:rsidRPr="00EF116F">
        <w:rPr>
          <w:b/>
          <w:color w:val="C00000"/>
        </w:rPr>
        <w:t xml:space="preserve">APA-Stil </w:t>
      </w:r>
      <w:r w:rsidR="00B23E89" w:rsidRPr="007A6B59">
        <w:rPr>
          <w:b/>
        </w:rPr>
        <w:t>(7. Auflage</w:t>
      </w:r>
      <w:r w:rsidR="00B23E89">
        <w:rPr>
          <w:b/>
        </w:rPr>
        <w:t>, deutsch</w:t>
      </w:r>
      <w:r w:rsidR="00B23E89" w:rsidRPr="007A6B59">
        <w:rPr>
          <w:b/>
        </w:rPr>
        <w:t>)</w:t>
      </w:r>
      <w:r w:rsidR="00651083">
        <w:rPr>
          <w:b/>
        </w:rPr>
        <w:t xml:space="preserve"> </w:t>
      </w:r>
      <w:r w:rsidR="00651083" w:rsidRPr="00860F7E">
        <w:rPr>
          <w:bCs/>
        </w:rPr>
        <w:t>um</w:t>
      </w:r>
      <w:r w:rsidR="00374480">
        <w:rPr>
          <w:bCs/>
        </w:rPr>
        <w:t>gestellt</w:t>
      </w:r>
      <w:r w:rsidR="00EF116F">
        <w:rPr>
          <w:b/>
        </w:rPr>
        <w:t>.</w:t>
      </w:r>
    </w:p>
    <w:p w14:paraId="667703C9" w14:textId="77777777" w:rsidR="006747BE" w:rsidRPr="00D2238D" w:rsidRDefault="006747BE" w:rsidP="00B23E89">
      <w:pPr>
        <w:pStyle w:val="berschrift3"/>
      </w:pPr>
      <w:r w:rsidRPr="00D2238D">
        <w:t>Quellenhinweise im Text (Formatvorlage: Überschrift 3)</w:t>
      </w:r>
    </w:p>
    <w:p w14:paraId="519DC9DB" w14:textId="2BE95C8E" w:rsidR="001A7713" w:rsidRPr="007A6B59" w:rsidRDefault="001A7713" w:rsidP="001A7713">
      <w:pPr>
        <w:pStyle w:val="Textkrper"/>
      </w:pPr>
      <w:r w:rsidRPr="007A6B59">
        <w:rPr>
          <w:i/>
        </w:rPr>
        <w:t>Indirekte Zitate:</w:t>
      </w:r>
      <w:r w:rsidRPr="007A6B59">
        <w:t xml:space="preserve"> Für die sinngemäße Wiedergabe von Textstellen werden Kurzbelege gesetzt. Wenn Sie auf eine spezifische Stelle im Text verweisen möchten, geben Sie die Seitenzahlen an. Wird nur auf das grundlegende Thema bspw. eines Aufsatzes verwiesen, muss keine Seitenzahl angegeben werden. Der Seitenzahl wird ein „S.“ vorangestellt (s. Beispiele)</w:t>
      </w:r>
      <w:r w:rsidR="00A61814">
        <w:t>:</w:t>
      </w:r>
    </w:p>
    <w:p w14:paraId="49CA9CD5" w14:textId="4A39C358" w:rsidR="001A7713" w:rsidRPr="007A6B59" w:rsidRDefault="001A7713" w:rsidP="00A61814">
      <w:pPr>
        <w:pStyle w:val="Textkrper"/>
        <w:numPr>
          <w:ilvl w:val="0"/>
          <w:numId w:val="15"/>
        </w:numPr>
      </w:pPr>
      <w:r w:rsidRPr="007A6B59">
        <w:t>Indirektes Zitat mit Verweis auf mehrere Seiten: (Tramm, 1999, S. 14</w:t>
      </w:r>
      <w:r w:rsidR="00860F7E">
        <w:t>–</w:t>
      </w:r>
      <w:r w:rsidR="00603AD5">
        <w:t>1</w:t>
      </w:r>
      <w:r w:rsidR="004B66F0">
        <w:t>8</w:t>
      </w:r>
      <w:r w:rsidRPr="007A6B59">
        <w:t>) oder bei mehrer</w:t>
      </w:r>
      <w:r w:rsidR="004B66F0">
        <w:t>e</w:t>
      </w:r>
      <w:r w:rsidRPr="007A6B59">
        <w:t xml:space="preserve">n </w:t>
      </w:r>
      <w:proofErr w:type="spellStart"/>
      <w:r w:rsidRPr="007A6B59">
        <w:t>Autor</w:t>
      </w:r>
      <w:r w:rsidR="00EF116F">
        <w:t>:</w:t>
      </w:r>
      <w:r w:rsidRPr="007A6B59">
        <w:t>innen</w:t>
      </w:r>
      <w:proofErr w:type="spellEnd"/>
      <w:r w:rsidRPr="007A6B59">
        <w:t xml:space="preserve"> (Kremer &amp; Büchter, 2003, S. 3</w:t>
      </w:r>
      <w:r w:rsidR="00860F7E">
        <w:t>–4</w:t>
      </w:r>
      <w:r w:rsidRPr="007A6B59">
        <w:t>)</w:t>
      </w:r>
    </w:p>
    <w:p w14:paraId="7CEF7243" w14:textId="698F39D1" w:rsidR="001A7713" w:rsidRPr="007A6B59" w:rsidRDefault="001A7713" w:rsidP="001A7713">
      <w:pPr>
        <w:pStyle w:val="Textkrper"/>
      </w:pPr>
      <w:r w:rsidRPr="007A6B59">
        <w:rPr>
          <w:i/>
        </w:rPr>
        <w:t xml:space="preserve">Direkte Zitate: </w:t>
      </w:r>
      <w:r w:rsidRPr="007A6B59">
        <w:t>Direkte Zitate werden mit Anführungszeichen „“ gekennzeichnet und verweisen immer auf eine spezifische Textstelle</w:t>
      </w:r>
      <w:r w:rsidR="00A61814">
        <w:t>:</w:t>
      </w:r>
    </w:p>
    <w:p w14:paraId="08FF8135" w14:textId="77777777" w:rsidR="001A7713" w:rsidRPr="007A6B59" w:rsidRDefault="001A7713" w:rsidP="00A61814">
      <w:pPr>
        <w:pStyle w:val="Textkrper"/>
        <w:numPr>
          <w:ilvl w:val="0"/>
          <w:numId w:val="15"/>
        </w:numPr>
      </w:pPr>
      <w:r w:rsidRPr="007A6B59">
        <w:t xml:space="preserve">„Es scheint mithin ein implizites Kerncurriculum zu geben, das auch weithin geteilt wird.“ (Tramm, 1999, S. 14) </w:t>
      </w:r>
    </w:p>
    <w:p w14:paraId="4D0C9450" w14:textId="18D7CBEB" w:rsidR="001A7713" w:rsidRPr="007A6B59" w:rsidRDefault="001A7713" w:rsidP="001A7713">
      <w:pPr>
        <w:pStyle w:val="Textkrper"/>
      </w:pPr>
      <w:r w:rsidRPr="007A6B59">
        <w:t>Wenn Sie einen Kurzbeleg wiederholen, nennen Sie hier den kompletten Kurzbeleg erneut. Die Abkürzung ebd. („ebenda“) wird im APA-Stil nicht verwendet.</w:t>
      </w:r>
    </w:p>
    <w:p w14:paraId="05E19AF4" w14:textId="5E364F49" w:rsidR="001A7713" w:rsidRPr="007A6B59" w:rsidRDefault="001A7713" w:rsidP="007160DA">
      <w:pPr>
        <w:pStyle w:val="Textkrper"/>
      </w:pPr>
      <w:r w:rsidRPr="007A6B59">
        <w:t>Weitere allgemeine Hinweise</w:t>
      </w:r>
      <w:r w:rsidR="003D7C3B" w:rsidRPr="007A6B59">
        <w:t xml:space="preserve"> zu Literaturbelegen im Text</w:t>
      </w:r>
      <w:r w:rsidRPr="007A6B59">
        <w:t>:</w:t>
      </w:r>
    </w:p>
    <w:p w14:paraId="2F433E93" w14:textId="05D51778" w:rsidR="0002486B" w:rsidRPr="007A6B59" w:rsidRDefault="0002486B" w:rsidP="0002486B">
      <w:pPr>
        <w:pStyle w:val="Textkrper"/>
        <w:numPr>
          <w:ilvl w:val="0"/>
          <w:numId w:val="13"/>
        </w:numPr>
      </w:pPr>
      <w:r w:rsidRPr="007A6B59">
        <w:t>Grammatikalische Fehler im Original-Zitat werden übernommen und mit [sic] markiert.</w:t>
      </w:r>
    </w:p>
    <w:p w14:paraId="41C45CAD" w14:textId="74CDCE0E" w:rsidR="0002486B" w:rsidRPr="007A6B59" w:rsidRDefault="0002486B" w:rsidP="0002486B">
      <w:pPr>
        <w:pStyle w:val="Textkrper"/>
        <w:numPr>
          <w:ilvl w:val="0"/>
          <w:numId w:val="13"/>
        </w:numPr>
      </w:pPr>
      <w:r w:rsidRPr="007A6B59">
        <w:t>Auslassungen in einem direkten Zitat werden durch drei Punkte ... gekennzeichnet.</w:t>
      </w:r>
    </w:p>
    <w:p w14:paraId="2524396F" w14:textId="1CD231D3" w:rsidR="0002486B" w:rsidRPr="007A6B59" w:rsidRDefault="0002486B" w:rsidP="0002486B">
      <w:pPr>
        <w:pStyle w:val="Textkrper"/>
        <w:numPr>
          <w:ilvl w:val="0"/>
          <w:numId w:val="13"/>
        </w:numPr>
      </w:pPr>
      <w:r w:rsidRPr="007A6B59">
        <w:t xml:space="preserve">Zitate in Zitaten werden durch einfache Anführungszeichen ‚‘ gekennzeichnet. </w:t>
      </w:r>
    </w:p>
    <w:p w14:paraId="79BC0FF8" w14:textId="05B20120" w:rsidR="0002486B" w:rsidRPr="007A6B59" w:rsidRDefault="0002486B" w:rsidP="0002486B">
      <w:pPr>
        <w:pStyle w:val="Textkrper"/>
        <w:numPr>
          <w:ilvl w:val="0"/>
          <w:numId w:val="13"/>
        </w:numPr>
      </w:pPr>
      <w:r w:rsidRPr="007A6B59">
        <w:t xml:space="preserve">Veränderungen zur grammatikalischen Anpassung und Ergänzungen werden durch die Nutzung eckiger Klammern gekennzeichnet </w:t>
      </w:r>
      <w:r w:rsidR="004B66F0">
        <w:t xml:space="preserve">– </w:t>
      </w:r>
      <w:r w:rsidRPr="007A6B59">
        <w:t>bspw.</w:t>
      </w:r>
      <w:r w:rsidR="004B66F0">
        <w:t xml:space="preserve"> </w:t>
      </w:r>
      <w:r w:rsidRPr="007A6B59">
        <w:t xml:space="preserve">Lernfelder vereinen „ausbildungsrelevante berufliche, gesellschaftliche und individuelle Zusammenhänge </w:t>
      </w:r>
      <w:r w:rsidRPr="007A6B59">
        <w:lastRenderedPageBreak/>
        <w:t>unter dem Aspekt der Entwicklung ... [umfassender beruflicher] Handlungskompetenz“ (KMK, 2021, S. 32).</w:t>
      </w:r>
    </w:p>
    <w:p w14:paraId="444D63A1" w14:textId="72F89FF1" w:rsidR="0002486B" w:rsidRPr="007A6B59" w:rsidRDefault="0002486B" w:rsidP="0002486B">
      <w:pPr>
        <w:pStyle w:val="Textkrper"/>
        <w:numPr>
          <w:ilvl w:val="0"/>
          <w:numId w:val="13"/>
        </w:numPr>
      </w:pPr>
      <w:r w:rsidRPr="007A6B59">
        <w:t>Wenn ein direktes Zitat 40 oder mehr Wörter beinhaltet, wird es als Block formatiert. Dabei werden keine Anführungszeichen verwendet.</w:t>
      </w:r>
    </w:p>
    <w:p w14:paraId="0CDC1C9B" w14:textId="1D0E910A" w:rsidR="007A6B59" w:rsidRPr="007A6B59" w:rsidRDefault="0002486B" w:rsidP="006B5A4E">
      <w:pPr>
        <w:pStyle w:val="StandardWeb"/>
      </w:pPr>
      <w:r w:rsidRPr="007A6B59">
        <w:t xml:space="preserve">Weitere Hinweise zu Literaturbelegen im Text entnehmen Sie bitte </w:t>
      </w:r>
      <w:r w:rsidR="007A6B59" w:rsidRPr="007A6B59">
        <w:t>folgender Tabelle:</w:t>
      </w:r>
    </w:p>
    <w:p w14:paraId="73421E0D" w14:textId="1205C5E3" w:rsidR="007A6B59" w:rsidRPr="00B65ECE" w:rsidRDefault="007A6B59" w:rsidP="00EF116F">
      <w:pPr>
        <w:pStyle w:val="Tabellenbeschriftung"/>
        <w:rPr>
          <w:bCs w:val="0"/>
        </w:rPr>
      </w:pPr>
      <w:r w:rsidRPr="00B65ECE">
        <w:rPr>
          <w:bCs w:val="0"/>
        </w:rPr>
        <w:t xml:space="preserve">Tabelle </w:t>
      </w:r>
      <w:r w:rsidRPr="00B65ECE">
        <w:rPr>
          <w:bCs w:val="0"/>
        </w:rPr>
        <w:fldChar w:fldCharType="begin"/>
      </w:r>
      <w:r w:rsidRPr="00B65ECE">
        <w:rPr>
          <w:bCs w:val="0"/>
        </w:rPr>
        <w:instrText xml:space="preserve"> SEQ Tabelle \* ARABIC </w:instrText>
      </w:r>
      <w:r w:rsidRPr="00B65ECE">
        <w:rPr>
          <w:bCs w:val="0"/>
        </w:rPr>
        <w:fldChar w:fldCharType="separate"/>
      </w:r>
      <w:r>
        <w:rPr>
          <w:bCs w:val="0"/>
          <w:noProof/>
        </w:rPr>
        <w:t>1</w:t>
      </w:r>
      <w:r w:rsidRPr="00B65ECE">
        <w:rPr>
          <w:bCs w:val="0"/>
        </w:rPr>
        <w:fldChar w:fldCharType="end"/>
      </w:r>
      <w:r w:rsidRPr="00B65ECE">
        <w:rPr>
          <w:bCs w:val="0"/>
        </w:rPr>
        <w:t xml:space="preserve">: </w:t>
      </w:r>
      <w:r w:rsidRPr="00B65ECE">
        <w:rPr>
          <w:bCs w:val="0"/>
        </w:rPr>
        <w:tab/>
      </w:r>
      <w:r w:rsidR="00A44E0B">
        <w:rPr>
          <w:bCs w:val="0"/>
        </w:rPr>
        <w:t>Wichtige</w:t>
      </w:r>
      <w:r w:rsidRPr="00B65ECE">
        <w:rPr>
          <w:bCs w:val="0"/>
        </w:rPr>
        <w:t xml:space="preserve"> Formatierungshinweise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9"/>
      </w:tblGrid>
      <w:tr w:rsidR="007A6B59" w:rsidRPr="00C200AB" w14:paraId="23487FF5" w14:textId="77777777" w:rsidTr="00F3588D">
        <w:tc>
          <w:tcPr>
            <w:tcW w:w="4592" w:type="dxa"/>
          </w:tcPr>
          <w:p w14:paraId="4A87DE52" w14:textId="77777777" w:rsidR="007A6B59" w:rsidRPr="00C200AB" w:rsidRDefault="007A6B59" w:rsidP="00F3588D">
            <w:pPr>
              <w:pStyle w:val="Textkrper"/>
              <w:spacing w:before="60" w:after="120"/>
              <w:rPr>
                <w:b/>
              </w:rPr>
            </w:pPr>
            <w:r w:rsidRPr="00C200AB">
              <w:rPr>
                <w:b/>
              </w:rPr>
              <w:t>Erläuterung</w:t>
            </w:r>
          </w:p>
        </w:tc>
        <w:tc>
          <w:tcPr>
            <w:tcW w:w="4592" w:type="dxa"/>
          </w:tcPr>
          <w:p w14:paraId="5968C488" w14:textId="77777777" w:rsidR="007A6B59" w:rsidRPr="00C200AB" w:rsidRDefault="007A6B59" w:rsidP="00F3588D">
            <w:pPr>
              <w:pStyle w:val="Textkrper"/>
              <w:spacing w:before="60" w:after="120"/>
              <w:rPr>
                <w:b/>
              </w:rPr>
            </w:pPr>
            <w:r w:rsidRPr="00C200AB">
              <w:rPr>
                <w:b/>
              </w:rPr>
              <w:t>Beispiel-Formatierung</w:t>
            </w:r>
          </w:p>
        </w:tc>
      </w:tr>
      <w:tr w:rsidR="007A6B59" w14:paraId="21E77D0D" w14:textId="77777777" w:rsidTr="00F3588D">
        <w:tc>
          <w:tcPr>
            <w:tcW w:w="4592" w:type="dxa"/>
          </w:tcPr>
          <w:p w14:paraId="2F6198B8" w14:textId="7AC549AE" w:rsidR="007A6B59" w:rsidRPr="009A176B" w:rsidRDefault="007A6B59" w:rsidP="00F3588D">
            <w:pPr>
              <w:pStyle w:val="Textkrper"/>
              <w:spacing w:before="60" w:after="120" w:line="240" w:lineRule="auto"/>
              <w:rPr>
                <w:sz w:val="22"/>
                <w:szCs w:val="22"/>
              </w:rPr>
            </w:pPr>
            <w:r w:rsidRPr="009A176B">
              <w:rPr>
                <w:sz w:val="22"/>
                <w:szCs w:val="22"/>
              </w:rPr>
              <w:t>Literaturbelege</w:t>
            </w:r>
            <w:r>
              <w:rPr>
                <w:sz w:val="22"/>
                <w:szCs w:val="22"/>
              </w:rPr>
              <w:t xml:space="preserve"> im Text mit einem Autor, </w:t>
            </w:r>
            <w:r>
              <w:rPr>
                <w:sz w:val="22"/>
                <w:szCs w:val="22"/>
              </w:rPr>
              <w:br/>
              <w:t xml:space="preserve">bei zwei </w:t>
            </w:r>
            <w:proofErr w:type="spellStart"/>
            <w:r>
              <w:rPr>
                <w:sz w:val="22"/>
                <w:szCs w:val="22"/>
              </w:rPr>
              <w:t>Autor</w:t>
            </w:r>
            <w:r w:rsidR="000F480D">
              <w:rPr>
                <w:sz w:val="22"/>
                <w:szCs w:val="22"/>
              </w:rPr>
              <w:t>:</w:t>
            </w:r>
            <w:r>
              <w:rPr>
                <w:sz w:val="22"/>
                <w:szCs w:val="22"/>
              </w:rPr>
              <w:t>innen</w:t>
            </w:r>
            <w:proofErr w:type="spellEnd"/>
            <w:r w:rsidR="00860F7E">
              <w:rPr>
                <w:sz w:val="22"/>
                <w:szCs w:val="22"/>
              </w:rPr>
              <w:t xml:space="preserve"> und</w:t>
            </w:r>
            <w:r w:rsidR="00651083">
              <w:rPr>
                <w:sz w:val="22"/>
                <w:szCs w:val="22"/>
              </w:rPr>
              <w:t xml:space="preserve"> </w:t>
            </w:r>
            <w:r w:rsidR="00860F7E">
              <w:rPr>
                <w:sz w:val="22"/>
                <w:szCs w:val="22"/>
              </w:rPr>
              <w:br/>
            </w:r>
            <w:r>
              <w:rPr>
                <w:sz w:val="22"/>
                <w:szCs w:val="22"/>
              </w:rPr>
              <w:t xml:space="preserve">bei </w:t>
            </w:r>
            <w:r w:rsidR="00BE3EBD">
              <w:rPr>
                <w:sz w:val="22"/>
                <w:szCs w:val="22"/>
              </w:rPr>
              <w:t xml:space="preserve">drei oder </w:t>
            </w:r>
            <w:r>
              <w:rPr>
                <w:sz w:val="22"/>
                <w:szCs w:val="22"/>
              </w:rPr>
              <w:t xml:space="preserve">mehr als drei </w:t>
            </w:r>
            <w:proofErr w:type="spellStart"/>
            <w:r>
              <w:rPr>
                <w:sz w:val="22"/>
                <w:szCs w:val="22"/>
              </w:rPr>
              <w:t>Autor</w:t>
            </w:r>
            <w:r w:rsidR="00BE3EBD">
              <w:rPr>
                <w:sz w:val="22"/>
                <w:szCs w:val="22"/>
              </w:rPr>
              <w:t>:</w:t>
            </w:r>
            <w:r>
              <w:rPr>
                <w:sz w:val="22"/>
                <w:szCs w:val="22"/>
              </w:rPr>
              <w:t>innen</w:t>
            </w:r>
            <w:proofErr w:type="spellEnd"/>
            <w:r>
              <w:rPr>
                <w:sz w:val="22"/>
                <w:szCs w:val="22"/>
              </w:rPr>
              <w:t xml:space="preserve"> </w:t>
            </w:r>
            <w:r w:rsidR="00860F7E">
              <w:rPr>
                <w:sz w:val="22"/>
                <w:szCs w:val="22"/>
              </w:rPr>
              <w:t xml:space="preserve">sowie </w:t>
            </w:r>
            <w:r w:rsidR="00BE3EBD">
              <w:rPr>
                <w:sz w:val="22"/>
                <w:szCs w:val="22"/>
              </w:rPr>
              <w:t>mehr als e</w:t>
            </w:r>
            <w:r>
              <w:rPr>
                <w:sz w:val="22"/>
                <w:szCs w:val="22"/>
              </w:rPr>
              <w:t>iner Seite.</w:t>
            </w:r>
          </w:p>
        </w:tc>
        <w:tc>
          <w:tcPr>
            <w:tcW w:w="4592" w:type="dxa"/>
          </w:tcPr>
          <w:p w14:paraId="4E2CA5F5" w14:textId="2C77EA97" w:rsidR="007A6B59" w:rsidRPr="006F5FDE" w:rsidRDefault="007A6B59" w:rsidP="00F3588D">
            <w:pPr>
              <w:pStyle w:val="Textkrper"/>
              <w:spacing w:before="60" w:after="120" w:line="240" w:lineRule="auto"/>
              <w:rPr>
                <w:sz w:val="22"/>
                <w:szCs w:val="22"/>
                <w:highlight w:val="yellow"/>
              </w:rPr>
            </w:pPr>
            <w:r w:rsidRPr="00B23E89">
              <w:rPr>
                <w:sz w:val="22"/>
                <w:szCs w:val="22"/>
              </w:rPr>
              <w:t>Autor</w:t>
            </w:r>
            <w:r w:rsidR="000F480D">
              <w:rPr>
                <w:sz w:val="22"/>
                <w:szCs w:val="22"/>
              </w:rPr>
              <w:t>in</w:t>
            </w:r>
            <w:r w:rsidRPr="00B23E89">
              <w:rPr>
                <w:sz w:val="22"/>
                <w:szCs w:val="22"/>
              </w:rPr>
              <w:t>, 2013, S. 13</w:t>
            </w:r>
            <w:r w:rsidRPr="00B23E89">
              <w:rPr>
                <w:sz w:val="22"/>
                <w:szCs w:val="22"/>
              </w:rPr>
              <w:br/>
              <w:t>Autor1 &amp; Autor2, 2011, S. 14</w:t>
            </w:r>
            <w:r w:rsidRPr="00B23E89">
              <w:rPr>
                <w:sz w:val="22"/>
                <w:szCs w:val="22"/>
              </w:rPr>
              <w:br/>
              <w:t>Autorin1 et al., 2009, S. 15</w:t>
            </w:r>
            <w:r w:rsidR="00B23E89" w:rsidRPr="00B23E89">
              <w:rPr>
                <w:sz w:val="22"/>
                <w:szCs w:val="22"/>
              </w:rPr>
              <w:t>-21</w:t>
            </w:r>
          </w:p>
        </w:tc>
      </w:tr>
      <w:tr w:rsidR="007A6B59" w14:paraId="2F1777D8" w14:textId="77777777" w:rsidTr="00F3588D">
        <w:tc>
          <w:tcPr>
            <w:tcW w:w="4592" w:type="dxa"/>
          </w:tcPr>
          <w:p w14:paraId="48B5156B" w14:textId="77777777" w:rsidR="007A6B59" w:rsidRPr="00EF116F" w:rsidRDefault="007A6B59" w:rsidP="00F3588D">
            <w:pPr>
              <w:pStyle w:val="Textkrper"/>
              <w:spacing w:before="60" w:after="120" w:line="240" w:lineRule="auto"/>
            </w:pPr>
            <w:r w:rsidRPr="00860F7E">
              <w:rPr>
                <w:sz w:val="22"/>
                <w:szCs w:val="22"/>
              </w:rPr>
              <w:t>Abkürzungen mit geschütztem Leerzeichen (Anzeige Formatierungssymbol °)</w:t>
            </w:r>
          </w:p>
        </w:tc>
        <w:tc>
          <w:tcPr>
            <w:tcW w:w="4592" w:type="dxa"/>
          </w:tcPr>
          <w:p w14:paraId="66037E77" w14:textId="78EBEE73" w:rsidR="007A6B59" w:rsidRPr="009A176B" w:rsidRDefault="007A6B59" w:rsidP="00F3588D">
            <w:pPr>
              <w:pStyle w:val="Textkrper"/>
              <w:spacing w:before="60" w:after="120" w:line="240" w:lineRule="auto"/>
              <w:rPr>
                <w:sz w:val="22"/>
                <w:szCs w:val="22"/>
              </w:rPr>
            </w:pPr>
            <w:r>
              <w:rPr>
                <w:sz w:val="22"/>
                <w:szCs w:val="22"/>
              </w:rPr>
              <w:t>z. B., d. h., u. a</w:t>
            </w:r>
            <w:r w:rsidRPr="009A176B">
              <w:rPr>
                <w:sz w:val="22"/>
                <w:szCs w:val="22"/>
              </w:rPr>
              <w:t>.</w:t>
            </w:r>
          </w:p>
        </w:tc>
      </w:tr>
      <w:tr w:rsidR="007A6B59" w14:paraId="64F62C74" w14:textId="77777777" w:rsidTr="00F3588D">
        <w:tc>
          <w:tcPr>
            <w:tcW w:w="4592" w:type="dxa"/>
          </w:tcPr>
          <w:p w14:paraId="325D606D" w14:textId="77777777" w:rsidR="007A6B59" w:rsidRPr="009A176B" w:rsidRDefault="007A6B59" w:rsidP="00F3588D">
            <w:pPr>
              <w:pStyle w:val="Textkrper"/>
              <w:spacing w:before="60" w:after="120" w:line="240" w:lineRule="auto"/>
              <w:rPr>
                <w:sz w:val="22"/>
                <w:szCs w:val="22"/>
              </w:rPr>
            </w:pPr>
            <w:r w:rsidRPr="009A176B">
              <w:rPr>
                <w:sz w:val="22"/>
                <w:szCs w:val="22"/>
              </w:rPr>
              <w:t>Bindestrich</w:t>
            </w:r>
          </w:p>
        </w:tc>
        <w:tc>
          <w:tcPr>
            <w:tcW w:w="4592" w:type="dxa"/>
          </w:tcPr>
          <w:p w14:paraId="43490FF6" w14:textId="77777777" w:rsidR="007A6B59" w:rsidRPr="009A176B" w:rsidRDefault="007A6B59" w:rsidP="00F3588D">
            <w:pPr>
              <w:pStyle w:val="Textkrper"/>
              <w:spacing w:before="60" w:after="120" w:line="240" w:lineRule="auto"/>
              <w:rPr>
                <w:sz w:val="22"/>
                <w:szCs w:val="22"/>
              </w:rPr>
            </w:pPr>
            <w:r w:rsidRPr="009A176B">
              <w:rPr>
                <w:sz w:val="22"/>
                <w:szCs w:val="22"/>
              </w:rPr>
              <w:t xml:space="preserve">Kompetenzdiagnose und </w:t>
            </w:r>
            <w:r>
              <w:rPr>
                <w:sz w:val="22"/>
                <w:szCs w:val="22"/>
              </w:rPr>
              <w:t>-</w:t>
            </w:r>
            <w:r w:rsidRPr="009A176B">
              <w:rPr>
                <w:sz w:val="22"/>
                <w:szCs w:val="22"/>
              </w:rPr>
              <w:t>erfassung</w:t>
            </w:r>
          </w:p>
        </w:tc>
      </w:tr>
      <w:tr w:rsidR="007A6B59" w14:paraId="4895DCB8" w14:textId="77777777" w:rsidTr="00F3588D">
        <w:tc>
          <w:tcPr>
            <w:tcW w:w="4592" w:type="dxa"/>
          </w:tcPr>
          <w:p w14:paraId="5314410C" w14:textId="77777777" w:rsidR="007A6B59" w:rsidRPr="009A176B" w:rsidRDefault="007A6B59" w:rsidP="00F3588D">
            <w:pPr>
              <w:pStyle w:val="Textkrper"/>
              <w:spacing w:before="60" w:after="120" w:line="240" w:lineRule="auto"/>
              <w:rPr>
                <w:sz w:val="22"/>
                <w:szCs w:val="22"/>
              </w:rPr>
            </w:pPr>
            <w:r w:rsidRPr="009A176B">
              <w:rPr>
                <w:sz w:val="22"/>
                <w:szCs w:val="22"/>
              </w:rPr>
              <w:t>Gedankenstrich</w:t>
            </w:r>
          </w:p>
        </w:tc>
        <w:tc>
          <w:tcPr>
            <w:tcW w:w="4592" w:type="dxa"/>
          </w:tcPr>
          <w:p w14:paraId="4B103A35" w14:textId="2EB06AC3" w:rsidR="00BE3EBD" w:rsidRPr="009A176B" w:rsidRDefault="007A6B59" w:rsidP="00F3588D">
            <w:pPr>
              <w:pStyle w:val="Textkrper"/>
              <w:spacing w:before="60" w:after="120" w:line="240" w:lineRule="auto"/>
              <w:rPr>
                <w:sz w:val="22"/>
                <w:szCs w:val="22"/>
              </w:rPr>
            </w:pPr>
            <w:r w:rsidRPr="009A176B">
              <w:rPr>
                <w:sz w:val="22"/>
                <w:szCs w:val="22"/>
              </w:rPr>
              <w:t xml:space="preserve">Die </w:t>
            </w:r>
            <w:proofErr w:type="spellStart"/>
            <w:r w:rsidRPr="009A176B">
              <w:rPr>
                <w:sz w:val="22"/>
                <w:szCs w:val="22"/>
              </w:rPr>
              <w:t>Autor</w:t>
            </w:r>
            <w:r>
              <w:rPr>
                <w:sz w:val="22"/>
                <w:szCs w:val="22"/>
              </w:rPr>
              <w:t>:innen</w:t>
            </w:r>
            <w:proofErr w:type="spellEnd"/>
            <w:r>
              <w:rPr>
                <w:sz w:val="22"/>
                <w:szCs w:val="22"/>
              </w:rPr>
              <w:t xml:space="preserve"> halten hier fest, dass</w:t>
            </w:r>
            <w:r w:rsidR="00BE3EBD">
              <w:rPr>
                <w:sz w:val="22"/>
                <w:szCs w:val="22"/>
              </w:rPr>
              <w:t xml:space="preserve"> die berufliche Bildung </w:t>
            </w:r>
            <w:r w:rsidR="00BE3EBD" w:rsidRPr="00BE3EBD">
              <w:rPr>
                <w:sz w:val="22"/>
                <w:szCs w:val="22"/>
              </w:rPr>
              <w:t>–</w:t>
            </w:r>
            <w:r w:rsidR="00BE3EBD">
              <w:rPr>
                <w:sz w:val="22"/>
                <w:szCs w:val="22"/>
              </w:rPr>
              <w:t xml:space="preserve"> vor allem mit Blick auf das duale System </w:t>
            </w:r>
            <w:r w:rsidR="00BE3EBD" w:rsidRPr="00BE3EBD">
              <w:rPr>
                <w:sz w:val="22"/>
                <w:szCs w:val="22"/>
              </w:rPr>
              <w:t>–</w:t>
            </w:r>
            <w:r w:rsidR="00BE3EBD">
              <w:rPr>
                <w:sz w:val="22"/>
                <w:szCs w:val="22"/>
              </w:rPr>
              <w:t xml:space="preserve"> von…</w:t>
            </w:r>
          </w:p>
        </w:tc>
      </w:tr>
      <w:tr w:rsidR="007A6B59" w14:paraId="201FBC0F" w14:textId="77777777" w:rsidTr="00F3588D">
        <w:tc>
          <w:tcPr>
            <w:tcW w:w="4592" w:type="dxa"/>
          </w:tcPr>
          <w:p w14:paraId="3841540A" w14:textId="77777777" w:rsidR="007A6B59" w:rsidRPr="009A176B" w:rsidRDefault="007A6B59" w:rsidP="00F3588D">
            <w:pPr>
              <w:pStyle w:val="Textkrper"/>
              <w:spacing w:before="60" w:after="120" w:line="240" w:lineRule="auto"/>
              <w:rPr>
                <w:sz w:val="22"/>
                <w:szCs w:val="22"/>
              </w:rPr>
            </w:pPr>
            <w:r w:rsidRPr="009A176B">
              <w:rPr>
                <w:sz w:val="22"/>
                <w:szCs w:val="22"/>
              </w:rPr>
              <w:t>Schrägstrich ohne Leerzeichen</w:t>
            </w:r>
          </w:p>
        </w:tc>
        <w:tc>
          <w:tcPr>
            <w:tcW w:w="4592" w:type="dxa"/>
          </w:tcPr>
          <w:p w14:paraId="3D41CB44" w14:textId="77777777" w:rsidR="007A6B59" w:rsidRPr="009A176B" w:rsidRDefault="007A6B59" w:rsidP="00F3588D">
            <w:pPr>
              <w:pStyle w:val="Textkrper"/>
              <w:spacing w:before="60" w:after="120" w:line="240" w:lineRule="auto"/>
              <w:rPr>
                <w:sz w:val="22"/>
                <w:szCs w:val="22"/>
              </w:rPr>
            </w:pPr>
            <w:r w:rsidRPr="009A176B">
              <w:rPr>
                <w:sz w:val="22"/>
                <w:szCs w:val="22"/>
              </w:rPr>
              <w:t>und/oder</w:t>
            </w:r>
          </w:p>
        </w:tc>
      </w:tr>
      <w:tr w:rsidR="007A6B59" w14:paraId="12C7F5B2" w14:textId="77777777" w:rsidTr="00F3588D">
        <w:tc>
          <w:tcPr>
            <w:tcW w:w="9184" w:type="dxa"/>
            <w:gridSpan w:val="2"/>
          </w:tcPr>
          <w:p w14:paraId="7C7E4271" w14:textId="77777777" w:rsidR="007A6B59" w:rsidRPr="009A176B" w:rsidRDefault="007A6B59" w:rsidP="00F3588D">
            <w:pPr>
              <w:pStyle w:val="Textkrper"/>
              <w:spacing w:before="60" w:after="120" w:line="240" w:lineRule="auto"/>
              <w:rPr>
                <w:sz w:val="22"/>
                <w:szCs w:val="22"/>
              </w:rPr>
            </w:pPr>
            <w:r>
              <w:rPr>
                <w:sz w:val="22"/>
                <w:szCs w:val="22"/>
              </w:rPr>
              <w:t>Darüber hinaus kann/soll Text in Tabellen den Bedarfen entsprechend (Font-Größe, Abstand vor und nach Absatz, etc.) formatiert werden. Sie haben dabei weitgehend freie Wahl.</w:t>
            </w:r>
          </w:p>
        </w:tc>
      </w:tr>
    </w:tbl>
    <w:p w14:paraId="4A27A125" w14:textId="77777777" w:rsidR="007A6B59" w:rsidRDefault="007A6B59" w:rsidP="007A6B59">
      <w:pPr>
        <w:pStyle w:val="einzeilig-ohne-Abstand"/>
      </w:pPr>
    </w:p>
    <w:p w14:paraId="1986F68D" w14:textId="36D2BEB4" w:rsidR="007160DA" w:rsidRPr="007A6B59" w:rsidRDefault="006B5A4E" w:rsidP="006B5A4E">
      <w:pPr>
        <w:pStyle w:val="StandardWeb"/>
        <w:rPr>
          <w:rFonts w:ascii="TimesNewRomanPS" w:hAnsi="TimesNewRomanPS"/>
          <w:i/>
          <w:iCs/>
        </w:rPr>
      </w:pPr>
      <w:r w:rsidRPr="007A6B59">
        <w:t xml:space="preserve">Ausführlich können Sie die Angaben zum Zitationsstil </w:t>
      </w:r>
      <w:r w:rsidR="00BE3EBD">
        <w:t xml:space="preserve">u. a. nochmal </w:t>
      </w:r>
      <w:r w:rsidR="00673D18">
        <w:t>hier</w:t>
      </w:r>
      <w:r w:rsidR="00BE3EBD">
        <w:t>unter</w:t>
      </w:r>
      <w:r w:rsidR="00673D18">
        <w:t xml:space="preserve"> nachlesen</w:t>
      </w:r>
      <w:r w:rsidR="007A6B59" w:rsidRPr="007A6B59">
        <w:rPr>
          <w:rFonts w:ascii="TimesNewRomanPS" w:hAnsi="TimesNewRomanPS"/>
          <w:i/>
          <w:iCs/>
        </w:rPr>
        <w:t>:</w:t>
      </w:r>
    </w:p>
    <w:p w14:paraId="406F9F55" w14:textId="587C7280" w:rsidR="00673D18" w:rsidRPr="00603AD5" w:rsidRDefault="00673D18" w:rsidP="00673D18">
      <w:pPr>
        <w:pStyle w:val="Literatur"/>
        <w:rPr>
          <w:rStyle w:val="Hyperlink"/>
          <w:u w:val="none"/>
        </w:rPr>
      </w:pPr>
      <w:bookmarkStart w:id="2" w:name="_Ref371319572"/>
      <w:r>
        <w:t xml:space="preserve">Bachmann, H. &amp; Theel, M. (Hrsg.) (2021). </w:t>
      </w:r>
      <w:r w:rsidRPr="004B66F0">
        <w:rPr>
          <w:i/>
          <w:iCs/>
        </w:rPr>
        <w:t>Die deutschen APA-Richtlinien: Basierend auf der 7. Auflage (2019) des offiziellen APA-</w:t>
      </w:r>
      <w:proofErr w:type="spellStart"/>
      <w:r w:rsidRPr="004B66F0">
        <w:rPr>
          <w:i/>
          <w:iCs/>
        </w:rPr>
        <w:t>Publication</w:t>
      </w:r>
      <w:proofErr w:type="spellEnd"/>
      <w:r w:rsidRPr="004B66F0">
        <w:rPr>
          <w:i/>
          <w:iCs/>
        </w:rPr>
        <w:t xml:space="preserve">-Manuals. </w:t>
      </w:r>
      <w:proofErr w:type="spellStart"/>
      <w:r w:rsidRPr="00312D2F">
        <w:t>Scribbr</w:t>
      </w:r>
      <w:proofErr w:type="spellEnd"/>
      <w:r w:rsidRPr="00312D2F">
        <w:t xml:space="preserve">. </w:t>
      </w:r>
      <w:hyperlink r:id="rId8" w:history="1">
        <w:r w:rsidR="00603AD5" w:rsidRPr="00ED33FB">
          <w:rPr>
            <w:rStyle w:val="Hyperlink"/>
          </w:rPr>
          <w:t>https://www.scribbr.com/wp-content/uploads/2021/03/Die-deutschen-APA-Richtlinien-7-Auflage-Scribbr.pdf</w:t>
        </w:r>
      </w:hyperlink>
      <w:r w:rsidR="00603AD5">
        <w:t xml:space="preserve">  </w:t>
      </w:r>
      <w:r w:rsidR="004B66F0" w:rsidRPr="00603AD5">
        <w:t xml:space="preserve"> </w:t>
      </w:r>
    </w:p>
    <w:p w14:paraId="6DD9BC30" w14:textId="77777777" w:rsidR="004903A8" w:rsidRDefault="004903A8" w:rsidP="00F63A1A">
      <w:pPr>
        <w:pStyle w:val="berschrift3"/>
      </w:pPr>
      <w:r>
        <w:t xml:space="preserve">Formatierung </w:t>
      </w:r>
      <w:r w:rsidR="005519CD">
        <w:t>von</w:t>
      </w:r>
      <w:r>
        <w:t xml:space="preserve"> Tabellen</w:t>
      </w:r>
      <w:bookmarkEnd w:id="2"/>
      <w:r w:rsidR="005519CD">
        <w:t>, Übersicht über Formatvorlagen und weitere Formatierungshinweise</w:t>
      </w:r>
      <w:r w:rsidR="00416411">
        <w:t xml:space="preserve"> (Formatvorlage: Überschrift 3)</w:t>
      </w:r>
    </w:p>
    <w:p w14:paraId="55156A28" w14:textId="68029441" w:rsidR="00BA08EB" w:rsidRDefault="00BA08EB" w:rsidP="007D0E46">
      <w:pPr>
        <w:pStyle w:val="Textkrper"/>
      </w:pPr>
      <w:r w:rsidRPr="004903A8">
        <w:rPr>
          <w:b/>
        </w:rPr>
        <w:t>Tabe</w:t>
      </w:r>
      <w:r w:rsidR="001C36DD" w:rsidRPr="004903A8">
        <w:rPr>
          <w:b/>
        </w:rPr>
        <w:t>llenbeschriftung</w:t>
      </w:r>
      <w:r w:rsidR="009E52D3">
        <w:rPr>
          <w:b/>
        </w:rPr>
        <w:t>en</w:t>
      </w:r>
      <w:r w:rsidR="009E52D3">
        <w:t xml:space="preserve"> werden mit der</w:t>
      </w:r>
      <w:r>
        <w:t xml:space="preserve"> Formatvorlage „T</w:t>
      </w:r>
      <w:r w:rsidR="009E52D3">
        <w:t>abellenbeschriftung“ formatiert</w:t>
      </w:r>
      <w:r>
        <w:t>.</w:t>
      </w:r>
      <w:r w:rsidR="004903A8">
        <w:t xml:space="preserve"> Innerhalb der Tabellen achten Sie bitte selbst auf eine gut leserliche und ansprechende Formatierung</w:t>
      </w:r>
      <w:r w:rsidR="00B65ECE">
        <w:t xml:space="preserve"> – hier machen wir keine Vorgabe und passen nur eventuell Abstände und Größen an die Seitengestaltung an</w:t>
      </w:r>
      <w:r w:rsidR="004903A8">
        <w:t>.</w:t>
      </w:r>
    </w:p>
    <w:p w14:paraId="31966FF3" w14:textId="16577EA2" w:rsidR="006A1788" w:rsidRPr="00821D13" w:rsidRDefault="006A1788" w:rsidP="00B65ECE">
      <w:pPr>
        <w:pStyle w:val="Tabellenbeschriftung"/>
      </w:pPr>
      <w:bookmarkStart w:id="3" w:name="_Ref362881106"/>
      <w:r w:rsidRPr="00B65ECE">
        <w:t xml:space="preserve">Tabelle </w:t>
      </w:r>
      <w:r w:rsidRPr="00B65ECE">
        <w:fldChar w:fldCharType="begin"/>
      </w:r>
      <w:r w:rsidRPr="00B65ECE">
        <w:instrText xml:space="preserve"> </w:instrText>
      </w:r>
      <w:r w:rsidR="00881E12" w:rsidRPr="00B65ECE">
        <w:instrText>SEQ</w:instrText>
      </w:r>
      <w:r w:rsidRPr="00B65ECE">
        <w:instrText xml:space="preserve"> Tabelle \* ARABIC </w:instrText>
      </w:r>
      <w:r w:rsidRPr="00B65ECE">
        <w:fldChar w:fldCharType="separate"/>
      </w:r>
      <w:r w:rsidR="007A6B59">
        <w:rPr>
          <w:noProof/>
        </w:rPr>
        <w:t>2</w:t>
      </w:r>
      <w:r w:rsidRPr="00B65ECE">
        <w:fldChar w:fldCharType="end"/>
      </w:r>
      <w:bookmarkEnd w:id="3"/>
      <w:r w:rsidRPr="00B65ECE">
        <w:t xml:space="preserve">: </w:t>
      </w:r>
      <w:r w:rsidR="00D4005F" w:rsidRPr="00B65ECE">
        <w:tab/>
      </w:r>
      <w:r w:rsidRPr="00B65ECE">
        <w:t>Formatvorlagen</w:t>
      </w:r>
      <w:r w:rsidR="00D4005F" w:rsidRPr="00B65ECE">
        <w:t xml:space="preserve"> (Formatvorlage: Tabellenbeschriftung, Tab</w:t>
      </w:r>
      <w:r w:rsidR="00362331" w:rsidRPr="00B65ECE">
        <w:t xml:space="preserve"> hinter der Tabellen-</w:t>
      </w:r>
      <w:r w:rsidR="00362331" w:rsidRPr="00821D13">
        <w:t>Nr. bitte</w:t>
      </w:r>
      <w:r w:rsidR="00D4005F" w:rsidRPr="00821D13">
        <w:t xml:space="preserve"> manuell einfügen)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65"/>
        <w:gridCol w:w="4496"/>
      </w:tblGrid>
      <w:tr w:rsidR="005A298E" w:rsidRPr="00BC49BE" w14:paraId="6ADE71ED" w14:textId="77777777" w:rsidTr="00C21B2A">
        <w:tc>
          <w:tcPr>
            <w:tcW w:w="4565" w:type="dxa"/>
          </w:tcPr>
          <w:p w14:paraId="73519AEF" w14:textId="444F5EFA" w:rsidR="005A298E" w:rsidRPr="00BC49BE" w:rsidRDefault="005A298E" w:rsidP="009A176B">
            <w:pPr>
              <w:pStyle w:val="Textkrper"/>
              <w:spacing w:before="60" w:after="120"/>
              <w:rPr>
                <w:b/>
              </w:rPr>
            </w:pPr>
            <w:r w:rsidRPr="00BC49BE">
              <w:rPr>
                <w:b/>
              </w:rPr>
              <w:t>Anwendungsbereich</w:t>
            </w:r>
          </w:p>
        </w:tc>
        <w:tc>
          <w:tcPr>
            <w:tcW w:w="4496" w:type="dxa"/>
          </w:tcPr>
          <w:p w14:paraId="1CB1C4FA" w14:textId="77777777" w:rsidR="005A298E" w:rsidRPr="00BC49BE" w:rsidRDefault="005A298E" w:rsidP="009A176B">
            <w:pPr>
              <w:pStyle w:val="Textkrper"/>
              <w:spacing w:before="60" w:after="120"/>
              <w:rPr>
                <w:b/>
              </w:rPr>
            </w:pPr>
            <w:r w:rsidRPr="00BC49BE">
              <w:rPr>
                <w:b/>
              </w:rPr>
              <w:t>Name der Formatvorlage</w:t>
            </w:r>
          </w:p>
        </w:tc>
      </w:tr>
      <w:tr w:rsidR="005A298E" w:rsidRPr="004903A8" w14:paraId="4EEE8849" w14:textId="77777777" w:rsidTr="00C21B2A">
        <w:tc>
          <w:tcPr>
            <w:tcW w:w="4565" w:type="dxa"/>
          </w:tcPr>
          <w:p w14:paraId="72C57965" w14:textId="77777777" w:rsidR="005A298E" w:rsidRPr="004903A8" w:rsidRDefault="00C5501E" w:rsidP="006747BE">
            <w:pPr>
              <w:pStyle w:val="Textkrper"/>
              <w:spacing w:before="60" w:after="60"/>
              <w:rPr>
                <w:sz w:val="22"/>
                <w:szCs w:val="22"/>
              </w:rPr>
            </w:pPr>
            <w:r w:rsidRPr="004903A8">
              <w:rPr>
                <w:sz w:val="22"/>
                <w:szCs w:val="22"/>
              </w:rPr>
              <w:lastRenderedPageBreak/>
              <w:t>Text</w:t>
            </w:r>
          </w:p>
        </w:tc>
        <w:tc>
          <w:tcPr>
            <w:tcW w:w="4496" w:type="dxa"/>
          </w:tcPr>
          <w:p w14:paraId="1CCF11E7" w14:textId="77777777" w:rsidR="005A298E" w:rsidRPr="004903A8" w:rsidRDefault="00C5501E" w:rsidP="006747BE">
            <w:pPr>
              <w:pStyle w:val="Textkrper"/>
              <w:spacing w:before="60" w:after="60"/>
              <w:rPr>
                <w:sz w:val="22"/>
                <w:szCs w:val="22"/>
              </w:rPr>
            </w:pPr>
            <w:r w:rsidRPr="004903A8">
              <w:rPr>
                <w:sz w:val="22"/>
                <w:szCs w:val="22"/>
              </w:rPr>
              <w:t>Textkörper</w:t>
            </w:r>
          </w:p>
        </w:tc>
      </w:tr>
      <w:tr w:rsidR="005A298E" w:rsidRPr="004903A8" w14:paraId="502CF656" w14:textId="77777777" w:rsidTr="00C21B2A">
        <w:tc>
          <w:tcPr>
            <w:tcW w:w="4565" w:type="dxa"/>
          </w:tcPr>
          <w:p w14:paraId="2FEF294B" w14:textId="77777777" w:rsidR="005A298E" w:rsidRPr="004903A8" w:rsidRDefault="00C5501E" w:rsidP="006747BE">
            <w:pPr>
              <w:pStyle w:val="Textkrper"/>
              <w:spacing w:before="60" w:after="60"/>
              <w:rPr>
                <w:sz w:val="22"/>
                <w:szCs w:val="22"/>
              </w:rPr>
            </w:pPr>
            <w:r w:rsidRPr="004903A8">
              <w:rPr>
                <w:sz w:val="22"/>
                <w:szCs w:val="22"/>
              </w:rPr>
              <w:t>Überschrift Ebene 1</w:t>
            </w:r>
          </w:p>
        </w:tc>
        <w:tc>
          <w:tcPr>
            <w:tcW w:w="4496" w:type="dxa"/>
          </w:tcPr>
          <w:p w14:paraId="050FF4BF" w14:textId="77777777" w:rsidR="005A298E" w:rsidRPr="004903A8" w:rsidRDefault="00C5501E" w:rsidP="006747BE">
            <w:pPr>
              <w:pStyle w:val="Textkrper"/>
              <w:spacing w:before="60" w:after="60"/>
              <w:rPr>
                <w:sz w:val="22"/>
                <w:szCs w:val="22"/>
              </w:rPr>
            </w:pPr>
            <w:r w:rsidRPr="004903A8">
              <w:rPr>
                <w:sz w:val="22"/>
                <w:szCs w:val="22"/>
              </w:rPr>
              <w:t>Überschrift 1</w:t>
            </w:r>
          </w:p>
        </w:tc>
      </w:tr>
      <w:tr w:rsidR="00C5501E" w:rsidRPr="004903A8" w14:paraId="44FB847F" w14:textId="77777777" w:rsidTr="00C21B2A">
        <w:tc>
          <w:tcPr>
            <w:tcW w:w="4565" w:type="dxa"/>
          </w:tcPr>
          <w:p w14:paraId="67F32EDC" w14:textId="77777777" w:rsidR="00C5501E" w:rsidRPr="004903A8" w:rsidRDefault="00C5501E" w:rsidP="006747BE">
            <w:pPr>
              <w:pStyle w:val="Textkrper"/>
              <w:spacing w:before="60" w:after="60"/>
              <w:rPr>
                <w:sz w:val="22"/>
                <w:szCs w:val="22"/>
              </w:rPr>
            </w:pPr>
            <w:r w:rsidRPr="004903A8">
              <w:rPr>
                <w:sz w:val="22"/>
                <w:szCs w:val="22"/>
              </w:rPr>
              <w:t>Überschrift Ebene 2</w:t>
            </w:r>
          </w:p>
        </w:tc>
        <w:tc>
          <w:tcPr>
            <w:tcW w:w="4496" w:type="dxa"/>
          </w:tcPr>
          <w:p w14:paraId="7759A428" w14:textId="77777777" w:rsidR="00C5501E" w:rsidRPr="004903A8" w:rsidRDefault="00C5501E" w:rsidP="006747BE">
            <w:pPr>
              <w:pStyle w:val="Textkrper"/>
              <w:spacing w:before="60" w:after="60"/>
              <w:rPr>
                <w:sz w:val="22"/>
                <w:szCs w:val="22"/>
              </w:rPr>
            </w:pPr>
            <w:r w:rsidRPr="004903A8">
              <w:rPr>
                <w:sz w:val="22"/>
                <w:szCs w:val="22"/>
              </w:rPr>
              <w:t>Überschrift 2</w:t>
            </w:r>
          </w:p>
        </w:tc>
      </w:tr>
      <w:tr w:rsidR="00C5501E" w:rsidRPr="004903A8" w14:paraId="7650DCA3" w14:textId="77777777" w:rsidTr="00C21B2A">
        <w:tc>
          <w:tcPr>
            <w:tcW w:w="4565" w:type="dxa"/>
          </w:tcPr>
          <w:p w14:paraId="0016E09F" w14:textId="77777777" w:rsidR="00C5501E" w:rsidRPr="004903A8" w:rsidRDefault="00C5501E" w:rsidP="006747BE">
            <w:pPr>
              <w:pStyle w:val="Textkrper"/>
              <w:spacing w:before="60" w:after="60"/>
              <w:rPr>
                <w:sz w:val="22"/>
                <w:szCs w:val="22"/>
              </w:rPr>
            </w:pPr>
            <w:r w:rsidRPr="004903A8">
              <w:rPr>
                <w:sz w:val="22"/>
                <w:szCs w:val="22"/>
              </w:rPr>
              <w:t>Überschrift Ebene 3</w:t>
            </w:r>
          </w:p>
        </w:tc>
        <w:tc>
          <w:tcPr>
            <w:tcW w:w="4496" w:type="dxa"/>
          </w:tcPr>
          <w:p w14:paraId="08B3D722" w14:textId="77777777" w:rsidR="00C5501E" w:rsidRPr="004903A8" w:rsidRDefault="00C5501E" w:rsidP="006747BE">
            <w:pPr>
              <w:pStyle w:val="Textkrper"/>
              <w:spacing w:before="60" w:after="60"/>
              <w:rPr>
                <w:sz w:val="22"/>
                <w:szCs w:val="22"/>
              </w:rPr>
            </w:pPr>
            <w:r w:rsidRPr="004903A8">
              <w:rPr>
                <w:sz w:val="22"/>
                <w:szCs w:val="22"/>
              </w:rPr>
              <w:t>Überschrift 3</w:t>
            </w:r>
          </w:p>
        </w:tc>
      </w:tr>
      <w:tr w:rsidR="00C5501E" w:rsidRPr="004903A8" w14:paraId="4BEBCCA4" w14:textId="77777777" w:rsidTr="00C21B2A">
        <w:tc>
          <w:tcPr>
            <w:tcW w:w="4565" w:type="dxa"/>
          </w:tcPr>
          <w:p w14:paraId="172D43EF" w14:textId="77777777" w:rsidR="00C5501E" w:rsidRPr="004903A8" w:rsidRDefault="00C5501E" w:rsidP="006747BE">
            <w:pPr>
              <w:pStyle w:val="Textkrper"/>
              <w:spacing w:before="60" w:after="60"/>
              <w:rPr>
                <w:sz w:val="22"/>
                <w:szCs w:val="22"/>
              </w:rPr>
            </w:pPr>
            <w:r w:rsidRPr="004903A8">
              <w:rPr>
                <w:sz w:val="22"/>
                <w:szCs w:val="22"/>
              </w:rPr>
              <w:t xml:space="preserve">Beschriftung </w:t>
            </w:r>
            <w:r w:rsidRPr="000F480D">
              <w:rPr>
                <w:i/>
                <w:iCs/>
                <w:sz w:val="22"/>
                <w:szCs w:val="22"/>
              </w:rPr>
              <w:t>über</w:t>
            </w:r>
            <w:r w:rsidRPr="004903A8">
              <w:rPr>
                <w:sz w:val="22"/>
                <w:szCs w:val="22"/>
              </w:rPr>
              <w:t xml:space="preserve"> der Tabelle</w:t>
            </w:r>
          </w:p>
        </w:tc>
        <w:tc>
          <w:tcPr>
            <w:tcW w:w="4496" w:type="dxa"/>
          </w:tcPr>
          <w:p w14:paraId="3E93ECAF" w14:textId="77777777" w:rsidR="00C5501E" w:rsidRPr="004903A8" w:rsidRDefault="00C5501E" w:rsidP="006747BE">
            <w:pPr>
              <w:pStyle w:val="Textkrper"/>
              <w:spacing w:before="60" w:after="60"/>
              <w:rPr>
                <w:sz w:val="22"/>
                <w:szCs w:val="22"/>
              </w:rPr>
            </w:pPr>
            <w:r w:rsidRPr="004903A8">
              <w:rPr>
                <w:sz w:val="22"/>
                <w:szCs w:val="22"/>
              </w:rPr>
              <w:t>Tabellen</w:t>
            </w:r>
            <w:r w:rsidR="00C927D2" w:rsidRPr="004903A8">
              <w:rPr>
                <w:sz w:val="22"/>
                <w:szCs w:val="22"/>
              </w:rPr>
              <w:t>beschriftung</w:t>
            </w:r>
          </w:p>
        </w:tc>
      </w:tr>
      <w:tr w:rsidR="008C3F52" w:rsidRPr="004903A8" w14:paraId="7E29812A" w14:textId="77777777" w:rsidTr="00C21B2A">
        <w:tc>
          <w:tcPr>
            <w:tcW w:w="4565" w:type="dxa"/>
          </w:tcPr>
          <w:p w14:paraId="30168BF7" w14:textId="77777777" w:rsidR="008C3F52" w:rsidRPr="004903A8" w:rsidRDefault="008C3F52" w:rsidP="006747BE">
            <w:pPr>
              <w:pStyle w:val="Textkrper"/>
              <w:spacing w:before="60" w:after="60"/>
              <w:rPr>
                <w:sz w:val="22"/>
                <w:szCs w:val="22"/>
              </w:rPr>
            </w:pPr>
            <w:r w:rsidRPr="004903A8">
              <w:rPr>
                <w:sz w:val="22"/>
                <w:szCs w:val="22"/>
              </w:rPr>
              <w:t xml:space="preserve">Beschriftung </w:t>
            </w:r>
            <w:r w:rsidRPr="000F480D">
              <w:rPr>
                <w:i/>
                <w:iCs/>
                <w:sz w:val="22"/>
                <w:szCs w:val="22"/>
              </w:rPr>
              <w:t>unter</w:t>
            </w:r>
            <w:r w:rsidRPr="004903A8">
              <w:rPr>
                <w:sz w:val="22"/>
                <w:szCs w:val="22"/>
              </w:rPr>
              <w:t xml:space="preserve"> der Abbildung</w:t>
            </w:r>
          </w:p>
        </w:tc>
        <w:tc>
          <w:tcPr>
            <w:tcW w:w="4496" w:type="dxa"/>
          </w:tcPr>
          <w:p w14:paraId="6C045B25" w14:textId="77777777" w:rsidR="008C3F52" w:rsidRPr="004903A8" w:rsidRDefault="008C3F52" w:rsidP="006747BE">
            <w:pPr>
              <w:pStyle w:val="Textkrper"/>
              <w:spacing w:before="60" w:after="60"/>
              <w:rPr>
                <w:sz w:val="22"/>
                <w:szCs w:val="22"/>
              </w:rPr>
            </w:pPr>
            <w:r w:rsidRPr="004903A8">
              <w:rPr>
                <w:sz w:val="22"/>
                <w:szCs w:val="22"/>
              </w:rPr>
              <w:t>Abbildung</w:t>
            </w:r>
            <w:r w:rsidR="00110FAE" w:rsidRPr="004903A8">
              <w:rPr>
                <w:sz w:val="22"/>
                <w:szCs w:val="22"/>
              </w:rPr>
              <w:t>sbeschriftung</w:t>
            </w:r>
          </w:p>
        </w:tc>
      </w:tr>
      <w:tr w:rsidR="008C3F52" w:rsidRPr="004903A8" w14:paraId="0CBBEDA6" w14:textId="77777777" w:rsidTr="00C21B2A">
        <w:tc>
          <w:tcPr>
            <w:tcW w:w="4565" w:type="dxa"/>
          </w:tcPr>
          <w:p w14:paraId="194D29A9" w14:textId="12EF3B81" w:rsidR="008C3F52" w:rsidRPr="004903A8" w:rsidRDefault="008C3F52" w:rsidP="006747BE">
            <w:pPr>
              <w:pStyle w:val="Textkrper"/>
              <w:spacing w:before="60" w:after="60"/>
              <w:rPr>
                <w:sz w:val="22"/>
                <w:szCs w:val="22"/>
              </w:rPr>
            </w:pPr>
            <w:r w:rsidRPr="004903A8">
              <w:rPr>
                <w:sz w:val="22"/>
                <w:szCs w:val="22"/>
              </w:rPr>
              <w:t>Überschrift zum Literaturverzeichnis</w:t>
            </w:r>
            <w:r w:rsidR="000F480D">
              <w:rPr>
                <w:sz w:val="22"/>
                <w:szCs w:val="22"/>
              </w:rPr>
              <w:t xml:space="preserve"> (</w:t>
            </w:r>
            <w:r w:rsidR="000F480D" w:rsidRPr="000F480D">
              <w:rPr>
                <w:b/>
                <w:bCs/>
                <w:sz w:val="22"/>
                <w:szCs w:val="22"/>
              </w:rPr>
              <w:t>Literatur</w:t>
            </w:r>
            <w:r w:rsidR="000F480D">
              <w:rPr>
                <w:sz w:val="22"/>
                <w:szCs w:val="22"/>
              </w:rPr>
              <w:t>)</w:t>
            </w:r>
          </w:p>
        </w:tc>
        <w:tc>
          <w:tcPr>
            <w:tcW w:w="4496" w:type="dxa"/>
          </w:tcPr>
          <w:p w14:paraId="4044068C" w14:textId="77777777" w:rsidR="008C3F52" w:rsidRPr="004903A8" w:rsidRDefault="00BC49BE" w:rsidP="006747BE">
            <w:pPr>
              <w:pStyle w:val="Textkrper"/>
              <w:spacing w:before="60" w:after="60"/>
              <w:rPr>
                <w:sz w:val="22"/>
                <w:szCs w:val="22"/>
              </w:rPr>
            </w:pPr>
            <w:proofErr w:type="spellStart"/>
            <w:r w:rsidRPr="004903A8">
              <w:rPr>
                <w:sz w:val="22"/>
                <w:szCs w:val="22"/>
              </w:rPr>
              <w:t>Lit</w:t>
            </w:r>
            <w:proofErr w:type="spellEnd"/>
            <w:r w:rsidRPr="004903A8">
              <w:rPr>
                <w:sz w:val="22"/>
                <w:szCs w:val="22"/>
              </w:rPr>
              <w:t>-VZ</w:t>
            </w:r>
          </w:p>
        </w:tc>
      </w:tr>
      <w:tr w:rsidR="00C21B2A" w:rsidRPr="004903A8" w14:paraId="491E57C5" w14:textId="77777777" w:rsidTr="00C21B2A">
        <w:tc>
          <w:tcPr>
            <w:tcW w:w="4565" w:type="dxa"/>
          </w:tcPr>
          <w:p w14:paraId="6D598B22" w14:textId="62D49520" w:rsidR="00C21B2A" w:rsidRPr="004903A8" w:rsidRDefault="00C21B2A" w:rsidP="00C21B2A">
            <w:pPr>
              <w:pStyle w:val="Textkrper"/>
              <w:spacing w:before="60" w:after="60"/>
              <w:rPr>
                <w:sz w:val="22"/>
                <w:szCs w:val="22"/>
              </w:rPr>
            </w:pPr>
            <w:r w:rsidRPr="004903A8">
              <w:rPr>
                <w:sz w:val="22"/>
                <w:szCs w:val="22"/>
              </w:rPr>
              <w:t>Literaturangaben im Literaturverzeichnis</w:t>
            </w:r>
          </w:p>
        </w:tc>
        <w:tc>
          <w:tcPr>
            <w:tcW w:w="4496" w:type="dxa"/>
          </w:tcPr>
          <w:p w14:paraId="1F3B8307" w14:textId="1069E723" w:rsidR="00C21B2A" w:rsidRPr="004903A8" w:rsidRDefault="00C21B2A" w:rsidP="00C21B2A">
            <w:pPr>
              <w:pStyle w:val="Textkrper"/>
              <w:spacing w:before="60" w:after="60"/>
              <w:rPr>
                <w:sz w:val="22"/>
                <w:szCs w:val="22"/>
              </w:rPr>
            </w:pPr>
            <w:r w:rsidRPr="004903A8">
              <w:rPr>
                <w:sz w:val="22"/>
                <w:szCs w:val="22"/>
              </w:rPr>
              <w:t>Literatur</w:t>
            </w:r>
          </w:p>
        </w:tc>
      </w:tr>
      <w:tr w:rsidR="00C21B2A" w:rsidRPr="004903A8" w14:paraId="76BA181E" w14:textId="77777777" w:rsidTr="00C21B2A">
        <w:tc>
          <w:tcPr>
            <w:tcW w:w="4565" w:type="dxa"/>
          </w:tcPr>
          <w:p w14:paraId="2098A30B" w14:textId="7FFC07D5" w:rsidR="00C21B2A" w:rsidRPr="004903A8" w:rsidRDefault="00C21B2A" w:rsidP="00C21B2A">
            <w:pPr>
              <w:pStyle w:val="Textkrper"/>
              <w:spacing w:before="60" w:after="60" w:line="240" w:lineRule="auto"/>
              <w:rPr>
                <w:sz w:val="22"/>
                <w:szCs w:val="22"/>
              </w:rPr>
            </w:pPr>
            <w:r>
              <w:rPr>
                <w:sz w:val="22"/>
                <w:szCs w:val="22"/>
              </w:rPr>
              <w:t xml:space="preserve">Für </w:t>
            </w:r>
            <w:r w:rsidRPr="00C21B2A">
              <w:rPr>
                <w:i/>
                <w:iCs/>
                <w:sz w:val="22"/>
                <w:szCs w:val="22"/>
              </w:rPr>
              <w:t>Aufzählungen</w:t>
            </w:r>
            <w:r>
              <w:rPr>
                <w:sz w:val="22"/>
                <w:szCs w:val="22"/>
              </w:rPr>
              <w:t xml:space="preserve"> und </w:t>
            </w:r>
            <w:r w:rsidRPr="00C21B2A">
              <w:rPr>
                <w:i/>
                <w:iCs/>
                <w:sz w:val="22"/>
                <w:szCs w:val="22"/>
              </w:rPr>
              <w:t>Nummerierungen</w:t>
            </w:r>
            <w:r>
              <w:rPr>
                <w:sz w:val="22"/>
                <w:szCs w:val="22"/>
              </w:rPr>
              <w:t xml:space="preserve"> haben wir keine eigenen Formatvorlagen – das überlassen wir gerne den </w:t>
            </w:r>
            <w:proofErr w:type="spellStart"/>
            <w:r>
              <w:rPr>
                <w:sz w:val="22"/>
                <w:szCs w:val="22"/>
              </w:rPr>
              <w:t>Autor:innen</w:t>
            </w:r>
            <w:proofErr w:type="spellEnd"/>
            <w:r w:rsidR="00651083">
              <w:rPr>
                <w:sz w:val="22"/>
                <w:szCs w:val="22"/>
              </w:rPr>
              <w:t>.</w:t>
            </w:r>
          </w:p>
        </w:tc>
        <w:tc>
          <w:tcPr>
            <w:tcW w:w="4496" w:type="dxa"/>
          </w:tcPr>
          <w:p w14:paraId="1AB39725" w14:textId="0EF9EC7D" w:rsidR="00C21B2A" w:rsidRPr="004903A8" w:rsidRDefault="00444A7E" w:rsidP="00C21B2A">
            <w:pPr>
              <w:pStyle w:val="Textkrper"/>
              <w:spacing w:before="60" w:after="60"/>
              <w:rPr>
                <w:sz w:val="22"/>
                <w:szCs w:val="22"/>
              </w:rPr>
            </w:pPr>
            <w:r>
              <w:rPr>
                <w:sz w:val="22"/>
                <w:szCs w:val="22"/>
              </w:rPr>
              <w:t>K</w:t>
            </w:r>
            <w:r w:rsidR="00C21B2A">
              <w:rPr>
                <w:sz w:val="22"/>
                <w:szCs w:val="22"/>
              </w:rPr>
              <w:t>eine</w:t>
            </w:r>
          </w:p>
        </w:tc>
      </w:tr>
    </w:tbl>
    <w:p w14:paraId="5009D2EB" w14:textId="77777777" w:rsidR="00F63A1A" w:rsidRPr="008A316D" w:rsidRDefault="00F63A1A" w:rsidP="008A316D">
      <w:pPr>
        <w:pStyle w:val="einzeilig-ohne-Abstand"/>
      </w:pPr>
    </w:p>
    <w:p w14:paraId="76BF1E2A" w14:textId="5B995A92" w:rsidR="00F63A1A" w:rsidRDefault="00F63A1A" w:rsidP="00110FAE">
      <w:pPr>
        <w:pStyle w:val="Textkrper"/>
      </w:pPr>
      <w:r>
        <w:t xml:space="preserve">Seitenumbrüche werden </w:t>
      </w:r>
      <w:r w:rsidR="000F480D">
        <w:t xml:space="preserve">– </w:t>
      </w:r>
      <w:r>
        <w:t>wo</w:t>
      </w:r>
      <w:r w:rsidR="000F480D">
        <w:t xml:space="preserve"> </w:t>
      </w:r>
      <w:r>
        <w:t xml:space="preserve">notwendig </w:t>
      </w:r>
      <w:r w:rsidR="000F480D">
        <w:t xml:space="preserve">– </w:t>
      </w:r>
      <w:r>
        <w:t>von</w:t>
      </w:r>
      <w:r w:rsidR="000F480D">
        <w:t xml:space="preserve"> </w:t>
      </w:r>
      <w:r>
        <w:t xml:space="preserve">uns erst vor der endgültigen Erstellung der PDF-Dateien </w:t>
      </w:r>
      <w:r w:rsidR="00C440AE">
        <w:t>manuell</w:t>
      </w:r>
      <w:r>
        <w:t xml:space="preserve"> eingefügt; </w:t>
      </w:r>
      <w:r w:rsidR="00F112AF">
        <w:t>für die</w:t>
      </w:r>
      <w:r>
        <w:t xml:space="preserve"> HTML-Version </w:t>
      </w:r>
      <w:r w:rsidR="00F112AF">
        <w:t xml:space="preserve">sind </w:t>
      </w:r>
      <w:r w:rsidR="00C440AE">
        <w:t>manuell</w:t>
      </w:r>
      <w:r w:rsidR="00F112AF">
        <w:t xml:space="preserve"> eingefügte Umbrüche hinderlich.</w:t>
      </w:r>
    </w:p>
    <w:p w14:paraId="1103C9BE" w14:textId="77777777" w:rsidR="004903A8" w:rsidRDefault="004903A8" w:rsidP="00F63A1A">
      <w:pPr>
        <w:pStyle w:val="berschrift3"/>
      </w:pPr>
      <w:r>
        <w:t xml:space="preserve">Formatierung </w:t>
      </w:r>
      <w:r w:rsidR="005519CD">
        <w:t>von</w:t>
      </w:r>
      <w:r>
        <w:t xml:space="preserve"> Abbildungen</w:t>
      </w:r>
      <w:r w:rsidR="00416411">
        <w:t xml:space="preserve"> (Formatvorlage: Überschrift 3)</w:t>
      </w:r>
    </w:p>
    <w:p w14:paraId="595F3A0A" w14:textId="47353151" w:rsidR="00536B7E" w:rsidRDefault="00BA08EB" w:rsidP="00110FAE">
      <w:pPr>
        <w:pStyle w:val="Textkrper"/>
      </w:pPr>
      <w:r w:rsidRPr="004903A8">
        <w:rPr>
          <w:b/>
        </w:rPr>
        <w:t>Abbildungen</w:t>
      </w:r>
      <w:r>
        <w:t xml:space="preserve"> </w:t>
      </w:r>
      <w:r w:rsidR="000F480D">
        <w:t>inklusive</w:t>
      </w:r>
      <w:r w:rsidR="00F21F9F">
        <w:t xml:space="preserve"> ihrer Beschriftung </w:t>
      </w:r>
      <w:r w:rsidR="009A176B">
        <w:t xml:space="preserve">sollen zentriert sein und </w:t>
      </w:r>
      <w:r>
        <w:t xml:space="preserve">können über </w:t>
      </w:r>
      <w:r w:rsidR="00D70AD6">
        <w:t>„</w:t>
      </w:r>
      <w:r>
        <w:t>Einfügen</w:t>
      </w:r>
      <w:r w:rsidR="00D70AD6">
        <w:t>“</w:t>
      </w:r>
      <w:r>
        <w:t xml:space="preserve"> in den Text eingefügt werden. </w:t>
      </w:r>
      <w:r w:rsidR="00D70AD6">
        <w:t xml:space="preserve">Format: </w:t>
      </w:r>
      <w:r>
        <w:t>T</w:t>
      </w:r>
      <w:r w:rsidR="00536B7E">
        <w:t>extumbruch „Mit Text in Zeile“; Formatvorlage „Abbildungsbeschriftung“</w:t>
      </w:r>
      <w:r w:rsidR="008517E9">
        <w:t>.</w:t>
      </w:r>
      <w:r w:rsidR="00536B7E">
        <w:t xml:space="preserve"> </w:t>
      </w:r>
    </w:p>
    <w:p w14:paraId="10FC4A74" w14:textId="1AEAD89B" w:rsidR="000F480D" w:rsidRDefault="000F480D" w:rsidP="000F480D">
      <w:pPr>
        <w:pStyle w:val="Textkrper"/>
        <w:jc w:val="center"/>
      </w:pPr>
      <w:r w:rsidRPr="000F480D">
        <w:rPr>
          <w:noProof/>
        </w:rPr>
        <w:drawing>
          <wp:inline distT="0" distB="0" distL="0" distR="0" wp14:anchorId="3E8480D5" wp14:editId="6E912A08">
            <wp:extent cx="3986636" cy="2095500"/>
            <wp:effectExtent l="0" t="0" r="0" b="0"/>
            <wp:docPr id="809279051" name="Grafik 1" descr="Ein Bild, das Text, Screenshot, Website, Websei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79051" name="Grafik 1" descr="Ein Bild, das Text, Screenshot, Website, Webseite enthält.&#10;&#10;Automatisch generierte Beschreibung"/>
                    <pic:cNvPicPr/>
                  </pic:nvPicPr>
                  <pic:blipFill>
                    <a:blip r:embed="rId9"/>
                    <a:stretch>
                      <a:fillRect/>
                    </a:stretch>
                  </pic:blipFill>
                  <pic:spPr>
                    <a:xfrm>
                      <a:off x="0" y="0"/>
                      <a:ext cx="4009481" cy="2107508"/>
                    </a:xfrm>
                    <a:prstGeom prst="rect">
                      <a:avLst/>
                    </a:prstGeom>
                  </pic:spPr>
                </pic:pic>
              </a:graphicData>
            </a:graphic>
          </wp:inline>
        </w:drawing>
      </w:r>
    </w:p>
    <w:p w14:paraId="2FB98D95" w14:textId="5EB1C8C4" w:rsidR="00A7792D" w:rsidRDefault="00A7792D" w:rsidP="00C21B2A">
      <w:pPr>
        <w:pStyle w:val="Abbildungsbeschriftung"/>
      </w:pPr>
      <w:r>
        <w:t xml:space="preserve">Abbildung </w:t>
      </w:r>
      <w:r>
        <w:fldChar w:fldCharType="begin"/>
      </w:r>
      <w:r>
        <w:instrText xml:space="preserve"> SEQ Abbildung \* ARABIC </w:instrText>
      </w:r>
      <w:r>
        <w:fldChar w:fldCharType="separate"/>
      </w:r>
      <w:r>
        <w:rPr>
          <w:noProof/>
        </w:rPr>
        <w:t>1</w:t>
      </w:r>
      <w:r>
        <w:fldChar w:fldCharType="end"/>
      </w:r>
      <w:r>
        <w:t xml:space="preserve">: </w:t>
      </w:r>
      <w:r w:rsidRPr="008A4418">
        <w:t xml:space="preserve">Einfügen von Abbildungen in den Text </w:t>
      </w:r>
      <w:r w:rsidR="000F480D">
        <w:br/>
      </w:r>
      <w:r w:rsidRPr="008A4418">
        <w:t>(Formatvorlage: Abbildungsbeschriftung)</w:t>
      </w:r>
    </w:p>
    <w:p w14:paraId="656093D6" w14:textId="143DFBC2" w:rsidR="00020F6C" w:rsidRDefault="00020F6C" w:rsidP="00020F6C">
      <w:pPr>
        <w:pStyle w:val="Textkrper"/>
      </w:pPr>
      <w:r>
        <w:t>Bitte reichen Si</w:t>
      </w:r>
      <w:r w:rsidR="00536B7E">
        <w:t>e sämtliche im Text verwe</w:t>
      </w:r>
      <w:r>
        <w:t>nd</w:t>
      </w:r>
      <w:r w:rsidR="00536B7E">
        <w:t>e</w:t>
      </w:r>
      <w:r>
        <w:t xml:space="preserve">te Abbildungen </w:t>
      </w:r>
      <w:r w:rsidRPr="003265AA">
        <w:rPr>
          <w:b/>
        </w:rPr>
        <w:t>zusätzlich</w:t>
      </w:r>
      <w:r>
        <w:t xml:space="preserve"> zu Ihrem Beitrag </w:t>
      </w:r>
      <w:r w:rsidRPr="00536B7E">
        <w:rPr>
          <w:b/>
        </w:rPr>
        <w:t>als</w:t>
      </w:r>
      <w:r>
        <w:t xml:space="preserve"> separate (Grafik-)</w:t>
      </w:r>
      <w:r w:rsidRPr="00536B7E">
        <w:rPr>
          <w:b/>
        </w:rPr>
        <w:t>Dateien</w:t>
      </w:r>
      <w:r>
        <w:t xml:space="preserve"> (z. B. </w:t>
      </w:r>
      <w:r w:rsidRPr="003265AA">
        <w:t>JPG, PNG oder PPP</w:t>
      </w:r>
      <w:r>
        <w:t>) ein. Diese benötigen wir für die HTML-Aufbereitung.</w:t>
      </w:r>
    </w:p>
    <w:p w14:paraId="45146F5B" w14:textId="77777777" w:rsidR="00F6308B" w:rsidRDefault="00204F0E" w:rsidP="00F63A1A">
      <w:pPr>
        <w:pStyle w:val="Lit-VZ"/>
      </w:pPr>
      <w:r>
        <w:lastRenderedPageBreak/>
        <w:t>Literatur</w:t>
      </w:r>
      <w:r w:rsidR="00F6308B">
        <w:t xml:space="preserve"> (Formatvorlage</w:t>
      </w:r>
      <w:r w:rsidR="004A5F33">
        <w:t>:</w:t>
      </w:r>
      <w:r w:rsidR="009A176B">
        <w:t xml:space="preserve"> </w:t>
      </w:r>
      <w:proofErr w:type="spellStart"/>
      <w:r w:rsidR="009A176B">
        <w:t>Lit</w:t>
      </w:r>
      <w:proofErr w:type="spellEnd"/>
      <w:r w:rsidR="009A176B">
        <w:t>-VZ</w:t>
      </w:r>
      <w:r w:rsidR="00F6308B">
        <w:t>)</w:t>
      </w:r>
    </w:p>
    <w:p w14:paraId="1062BCD3" w14:textId="50E662BF" w:rsidR="00263E7B" w:rsidRPr="007A6B59" w:rsidRDefault="00263E7B" w:rsidP="00263E7B">
      <w:pPr>
        <w:pStyle w:val="Literatur"/>
        <w:rPr>
          <w:rStyle w:val="TextkrperZchn"/>
        </w:rPr>
      </w:pPr>
      <w:r w:rsidRPr="007A6B59">
        <w:rPr>
          <w:rStyle w:val="TextkrperZchn"/>
        </w:rPr>
        <w:t>Die Literaturangaben selbst werden mit der</w:t>
      </w:r>
      <w:r w:rsidRPr="007A6B59">
        <w:t xml:space="preserve"> </w:t>
      </w:r>
      <w:r w:rsidRPr="007A6B59">
        <w:rPr>
          <w:b/>
        </w:rPr>
        <w:t xml:space="preserve">Formatvorlage „Literatur“ </w:t>
      </w:r>
      <w:r w:rsidRPr="007A6B59">
        <w:rPr>
          <w:rStyle w:val="TextkrperZchn"/>
        </w:rPr>
        <w:t xml:space="preserve">formatiert. </w:t>
      </w:r>
    </w:p>
    <w:p w14:paraId="60189577" w14:textId="77777777" w:rsidR="001A7713" w:rsidRPr="000821BE" w:rsidRDefault="001A7713" w:rsidP="001A7713">
      <w:pPr>
        <w:pStyle w:val="Textkrper"/>
      </w:pPr>
      <w:r w:rsidRPr="000821BE">
        <w:t>Allgemeines Schema:</w:t>
      </w:r>
    </w:p>
    <w:p w14:paraId="30E70A53" w14:textId="60D9B943" w:rsidR="00F51F8B" w:rsidRPr="000821BE" w:rsidRDefault="003D7C3B" w:rsidP="00104BA4">
      <w:pPr>
        <w:pStyle w:val="Literatur"/>
        <w:ind w:left="567"/>
        <w:rPr>
          <w:i/>
        </w:rPr>
      </w:pPr>
      <w:r w:rsidRPr="000821BE">
        <w:rPr>
          <w:i/>
        </w:rPr>
        <w:t>Monografie</w:t>
      </w:r>
      <w:r w:rsidR="00F51F8B" w:rsidRPr="000821BE">
        <w:rPr>
          <w:i/>
        </w:rPr>
        <w:t>n</w:t>
      </w:r>
      <w:r w:rsidRPr="000821BE">
        <w:rPr>
          <w:i/>
        </w:rPr>
        <w:t xml:space="preserve">: </w:t>
      </w:r>
    </w:p>
    <w:p w14:paraId="2A2AED5E" w14:textId="2707F5AE" w:rsidR="001A7713" w:rsidRPr="000821BE" w:rsidRDefault="001A7713" w:rsidP="00104BA4">
      <w:pPr>
        <w:pStyle w:val="Literatur"/>
        <w:ind w:left="567"/>
      </w:pPr>
      <w:r w:rsidRPr="000821BE">
        <w:t>Autor1, X.</w:t>
      </w:r>
      <w:r w:rsidR="00F51F8B" w:rsidRPr="000821BE">
        <w:t>, Autor2, X., ...</w:t>
      </w:r>
      <w:r w:rsidRPr="000821BE">
        <w:t xml:space="preserve"> &amp; Autor</w:t>
      </w:r>
      <w:r w:rsidR="00F51F8B" w:rsidRPr="000821BE">
        <w:t>3</w:t>
      </w:r>
      <w:r w:rsidRPr="000821BE">
        <w:t xml:space="preserve">, </w:t>
      </w:r>
      <w:r w:rsidR="00F51F8B" w:rsidRPr="000821BE">
        <w:t>X</w:t>
      </w:r>
      <w:r w:rsidRPr="000821BE">
        <w:t>. (</w:t>
      </w:r>
      <w:r w:rsidR="003D7C3B" w:rsidRPr="000821BE">
        <w:t>Jahr</w:t>
      </w:r>
      <w:r w:rsidRPr="000821BE">
        <w:t xml:space="preserve">): </w:t>
      </w:r>
      <w:r w:rsidRPr="000821BE">
        <w:rPr>
          <w:i/>
          <w:iCs/>
        </w:rPr>
        <w:t>Titel</w:t>
      </w:r>
      <w:r w:rsidR="003D7C3B" w:rsidRPr="000821BE">
        <w:rPr>
          <w:i/>
          <w:iCs/>
        </w:rPr>
        <w:t xml:space="preserve"> </w:t>
      </w:r>
      <w:r w:rsidR="003D7C3B" w:rsidRPr="000821BE">
        <w:t>(Auflage)</w:t>
      </w:r>
      <w:r w:rsidRPr="000821BE">
        <w:rPr>
          <w:i/>
          <w:iCs/>
        </w:rPr>
        <w:t>.</w:t>
      </w:r>
      <w:r w:rsidR="00F51F8B" w:rsidRPr="000821BE">
        <w:t xml:space="preserve"> </w:t>
      </w:r>
      <w:r w:rsidRPr="000821BE">
        <w:t>Verlag.</w:t>
      </w:r>
    </w:p>
    <w:p w14:paraId="2D767EF9" w14:textId="77777777" w:rsidR="00F51F8B" w:rsidRPr="000821BE" w:rsidRDefault="003D7C3B" w:rsidP="00104BA4">
      <w:pPr>
        <w:pStyle w:val="Literatur"/>
        <w:ind w:left="567"/>
        <w:rPr>
          <w:i/>
        </w:rPr>
      </w:pPr>
      <w:r w:rsidRPr="000821BE">
        <w:rPr>
          <w:i/>
        </w:rPr>
        <w:t xml:space="preserve">Zeitschriftenbeitrag: </w:t>
      </w:r>
    </w:p>
    <w:p w14:paraId="5447E27F" w14:textId="0A233837" w:rsidR="003D7C3B" w:rsidRPr="000821BE" w:rsidRDefault="00F51F8B" w:rsidP="00104BA4">
      <w:pPr>
        <w:pStyle w:val="Literatur"/>
        <w:ind w:left="567"/>
      </w:pPr>
      <w:r w:rsidRPr="000821BE">
        <w:t>Autor1, X., Autor2, X., ... &amp; Autor3, X.</w:t>
      </w:r>
      <w:r w:rsidR="003D7C3B" w:rsidRPr="000821BE">
        <w:t xml:space="preserve"> (Jahr): Titel des Beitrags.</w:t>
      </w:r>
      <w:r w:rsidR="003D7C3B" w:rsidRPr="000821BE">
        <w:rPr>
          <w:i/>
          <w:iCs/>
        </w:rPr>
        <w:t xml:space="preserve"> Titel der Zeitschrift, Jahrgang</w:t>
      </w:r>
      <w:r w:rsidR="003D7C3B" w:rsidRPr="000821BE">
        <w:t>(Heftnummer), Seitenzahl–Seitenzahl.</w:t>
      </w:r>
    </w:p>
    <w:p w14:paraId="1B5A43B5" w14:textId="3CD1DDD0" w:rsidR="003D7C3B" w:rsidRPr="000821BE" w:rsidRDefault="00F51F8B" w:rsidP="00104BA4">
      <w:pPr>
        <w:pStyle w:val="Literatur"/>
        <w:ind w:left="567"/>
        <w:rPr>
          <w:i/>
        </w:rPr>
      </w:pPr>
      <w:r w:rsidRPr="000821BE">
        <w:rPr>
          <w:i/>
        </w:rPr>
        <w:t xml:space="preserve">Beitrag im Sammelwerk: </w:t>
      </w:r>
    </w:p>
    <w:p w14:paraId="30430653" w14:textId="6B68EBA5" w:rsidR="003D7C3B" w:rsidRPr="000821BE" w:rsidRDefault="00F51F8B" w:rsidP="00104BA4">
      <w:pPr>
        <w:pStyle w:val="Literatur"/>
        <w:ind w:left="567"/>
      </w:pPr>
      <w:r w:rsidRPr="000821BE">
        <w:t>Autor1, X., Autor2, X., ... &amp; Autor3, X. (Jahr): Titel des Beitrags. In X</w:t>
      </w:r>
      <w:r w:rsidR="00BE3EBD">
        <w:t>.</w:t>
      </w:r>
      <w:r w:rsidR="00BE3EBD" w:rsidRPr="000821BE">
        <w:t xml:space="preserve"> </w:t>
      </w:r>
      <w:r w:rsidRPr="000821BE">
        <w:t>Autor1, X</w:t>
      </w:r>
      <w:r w:rsidR="00BE3EBD">
        <w:t>.</w:t>
      </w:r>
      <w:r w:rsidR="00BE3EBD" w:rsidRPr="000821BE">
        <w:t xml:space="preserve"> </w:t>
      </w:r>
      <w:r w:rsidRPr="000821BE">
        <w:t xml:space="preserve">Autor 2, ... &amp; X. Autor3 (Hrsg.), </w:t>
      </w:r>
      <w:r w:rsidRPr="000821BE">
        <w:rPr>
          <w:i/>
          <w:iCs/>
        </w:rPr>
        <w:t xml:space="preserve">Titel des Sammelwerkes </w:t>
      </w:r>
      <w:r w:rsidRPr="000821BE">
        <w:t>(Aufl</w:t>
      </w:r>
      <w:r w:rsidR="00312D2F">
        <w:t>.</w:t>
      </w:r>
      <w:r w:rsidRPr="000821BE">
        <w:t xml:space="preserve">, S. Seitenzahl–Seitenzahl). Verlag. </w:t>
      </w:r>
    </w:p>
    <w:p w14:paraId="36F298E2" w14:textId="7DD0BE8A" w:rsidR="00263E7B" w:rsidRPr="000821BE" w:rsidRDefault="001A7713" w:rsidP="00263E7B">
      <w:pPr>
        <w:pStyle w:val="Textkrper"/>
        <w:rPr>
          <w:i/>
        </w:rPr>
      </w:pPr>
      <w:r w:rsidRPr="000821BE">
        <w:rPr>
          <w:i/>
        </w:rPr>
        <w:t xml:space="preserve">Weitere </w:t>
      </w:r>
      <w:r w:rsidR="00263E7B" w:rsidRPr="000821BE">
        <w:rPr>
          <w:i/>
        </w:rPr>
        <w:t xml:space="preserve">Hinweise: </w:t>
      </w:r>
    </w:p>
    <w:p w14:paraId="13DFF2B7" w14:textId="12335058" w:rsidR="00263E7B" w:rsidRPr="000821BE" w:rsidRDefault="00263E7B" w:rsidP="00860F7E">
      <w:pPr>
        <w:pStyle w:val="Textkrper"/>
        <w:numPr>
          <w:ilvl w:val="0"/>
          <w:numId w:val="13"/>
        </w:numPr>
      </w:pPr>
      <w:r w:rsidRPr="000821BE">
        <w:t>Die Literaturangabe</w:t>
      </w:r>
      <w:r w:rsidR="00104BA4">
        <w:t>n</w:t>
      </w:r>
      <w:r w:rsidRPr="000821BE">
        <w:t xml:space="preserve"> beinhalten </w:t>
      </w:r>
      <w:proofErr w:type="spellStart"/>
      <w:r w:rsidRPr="00104BA4">
        <w:t>Autor</w:t>
      </w:r>
      <w:r w:rsidR="000F480D" w:rsidRPr="00104BA4">
        <w:t>:</w:t>
      </w:r>
      <w:r w:rsidRPr="00104BA4">
        <w:t>in</w:t>
      </w:r>
      <w:proofErr w:type="spellEnd"/>
      <w:r w:rsidRPr="00104BA4">
        <w:t>(</w:t>
      </w:r>
      <w:proofErr w:type="spellStart"/>
      <w:r w:rsidRPr="000821BE">
        <w:t>nen</w:t>
      </w:r>
      <w:proofErr w:type="spellEnd"/>
      <w:r w:rsidRPr="000821BE">
        <w:t xml:space="preserve">), Erscheinungsjahr, Titel sowie den Namen des Verlags. </w:t>
      </w:r>
      <w:r w:rsidR="001A7713" w:rsidRPr="000821BE">
        <w:t xml:space="preserve">Es wird </w:t>
      </w:r>
      <w:r w:rsidRPr="00860F7E">
        <w:t>kein Verlagsort</w:t>
      </w:r>
      <w:r w:rsidR="001A7713" w:rsidRPr="000821BE">
        <w:t xml:space="preserve"> genannt</w:t>
      </w:r>
      <w:r w:rsidR="003D7C3B" w:rsidRPr="000821BE">
        <w:t>.</w:t>
      </w:r>
    </w:p>
    <w:p w14:paraId="116F1D71" w14:textId="77777777" w:rsidR="00263E7B" w:rsidRPr="000821BE" w:rsidRDefault="00263E7B" w:rsidP="00860F7E">
      <w:pPr>
        <w:pStyle w:val="Textkrper"/>
        <w:numPr>
          <w:ilvl w:val="0"/>
          <w:numId w:val="13"/>
        </w:numPr>
      </w:pPr>
      <w:r w:rsidRPr="000821BE">
        <w:t xml:space="preserve">Alle weiteren Informationen wie bspw. 3. Aufl. werden in einer Klammer nach dem Titel ohne Kursivsetzung genannt (bspw. </w:t>
      </w:r>
      <w:r w:rsidRPr="00860F7E">
        <w:t>Einführung in die Berufs- und Wirtschaftspädagogik. Schulische und betriebliche Lernwelten erkunden</w:t>
      </w:r>
      <w:r w:rsidRPr="000821BE">
        <w:t xml:space="preserve"> (3. Aufl.)). </w:t>
      </w:r>
    </w:p>
    <w:p w14:paraId="6285AE7C" w14:textId="7F92CCB2" w:rsidR="00860F7E" w:rsidRDefault="00263E7B" w:rsidP="00860F7E">
      <w:pPr>
        <w:pStyle w:val="Textkrper"/>
        <w:numPr>
          <w:ilvl w:val="0"/>
          <w:numId w:val="13"/>
        </w:numPr>
      </w:pPr>
      <w:r w:rsidRPr="000821BE">
        <w:t xml:space="preserve">Weist die Quelle 20 </w:t>
      </w:r>
      <w:proofErr w:type="spellStart"/>
      <w:r w:rsidRPr="000821BE">
        <w:t>Autor</w:t>
      </w:r>
      <w:r w:rsidR="000F480D">
        <w:t>:</w:t>
      </w:r>
      <w:r w:rsidRPr="000821BE">
        <w:t>innen</w:t>
      </w:r>
      <w:proofErr w:type="spellEnd"/>
      <w:r w:rsidRPr="000821BE">
        <w:t xml:space="preserve"> oder weniger auf, werden </w:t>
      </w:r>
      <w:r w:rsidRPr="00860F7E">
        <w:t>alle</w:t>
      </w:r>
      <w:r w:rsidRPr="000821BE">
        <w:t xml:space="preserve"> </w:t>
      </w:r>
      <w:proofErr w:type="spellStart"/>
      <w:r w:rsidRPr="000821BE">
        <w:t>Autor</w:t>
      </w:r>
      <w:r w:rsidR="000F480D">
        <w:t>:</w:t>
      </w:r>
      <w:r w:rsidRPr="000821BE">
        <w:t>innen</w:t>
      </w:r>
      <w:proofErr w:type="spellEnd"/>
      <w:r w:rsidRPr="000821BE">
        <w:t xml:space="preserve"> genannt. Wenn ein </w:t>
      </w:r>
      <w:r w:rsidR="00104BA4">
        <w:t>Werk</w:t>
      </w:r>
      <w:r w:rsidRPr="000821BE">
        <w:t xml:space="preserve"> 21 </w:t>
      </w:r>
      <w:proofErr w:type="spellStart"/>
      <w:r w:rsidRPr="000821BE">
        <w:t>Autor</w:t>
      </w:r>
      <w:r w:rsidR="000F480D">
        <w:t>:</w:t>
      </w:r>
      <w:r w:rsidRPr="000821BE">
        <w:t>innen</w:t>
      </w:r>
      <w:proofErr w:type="spellEnd"/>
      <w:r w:rsidRPr="000821BE">
        <w:t xml:space="preserve"> oder mehr </w:t>
      </w:r>
      <w:r w:rsidR="00104BA4">
        <w:t>hat</w:t>
      </w:r>
      <w:r w:rsidRPr="000821BE">
        <w:t xml:space="preserve">, werden die ersten 19 </w:t>
      </w:r>
      <w:proofErr w:type="spellStart"/>
      <w:r w:rsidRPr="000821BE">
        <w:t>Autor</w:t>
      </w:r>
      <w:r w:rsidR="000F480D">
        <w:t>:</w:t>
      </w:r>
      <w:r w:rsidRPr="000821BE">
        <w:t>innen</w:t>
      </w:r>
      <w:proofErr w:type="spellEnd"/>
      <w:r w:rsidRPr="000821BE">
        <w:t xml:space="preserve"> aufgeführt und dann drei Punkte („…“) gesetzt. Nach den Punkten wird dann der Name der letzten Autorin</w:t>
      </w:r>
      <w:r w:rsidR="00104BA4" w:rsidRPr="000821BE">
        <w:t>/des</w:t>
      </w:r>
      <w:r w:rsidR="00104BA4">
        <w:t xml:space="preserve"> letzten Autors</w:t>
      </w:r>
      <w:r w:rsidRPr="000821BE">
        <w:t xml:space="preserve"> genannt. </w:t>
      </w:r>
    </w:p>
    <w:p w14:paraId="2B7923B8" w14:textId="13332873" w:rsidR="00104BA4" w:rsidRPr="000821BE" w:rsidRDefault="00104BA4" w:rsidP="00860F7E">
      <w:pPr>
        <w:pStyle w:val="Textkrper"/>
        <w:numPr>
          <w:ilvl w:val="0"/>
          <w:numId w:val="13"/>
        </w:numPr>
      </w:pPr>
      <w:r w:rsidRPr="000821BE">
        <w:t xml:space="preserve">Falls die Quelle eine Digital </w:t>
      </w:r>
      <w:proofErr w:type="spellStart"/>
      <w:r w:rsidRPr="000821BE">
        <w:t>Object</w:t>
      </w:r>
      <w:proofErr w:type="spellEnd"/>
      <w:r w:rsidRPr="000821BE">
        <w:t xml:space="preserve"> Identifier (</w:t>
      </w:r>
      <w:proofErr w:type="spellStart"/>
      <w:r w:rsidRPr="000821BE">
        <w:t>doi</w:t>
      </w:r>
      <w:proofErr w:type="spellEnd"/>
      <w:r w:rsidRPr="000821BE">
        <w:t xml:space="preserve">) hat, nennen Sie die </w:t>
      </w:r>
      <w:proofErr w:type="spellStart"/>
      <w:r w:rsidRPr="000821BE">
        <w:t>doi</w:t>
      </w:r>
      <w:proofErr w:type="spellEnd"/>
      <w:r w:rsidRPr="000821BE">
        <w:t xml:space="preserve">-Nummer als Link nach dem Namen des Verlags (bspw. </w:t>
      </w:r>
      <w:hyperlink r:id="rId10" w:history="1">
        <w:r w:rsidR="00603AD5" w:rsidRPr="00ED33FB">
          <w:rPr>
            <w:rStyle w:val="Hyperlink"/>
          </w:rPr>
          <w:t>https://doi.org/10.25656/01:24386</w:t>
        </w:r>
      </w:hyperlink>
      <w:r w:rsidRPr="000821BE">
        <w:t xml:space="preserve">). Andere Nummernsysteme (z.B. ISBN) werden im APA-Stil nicht verwendet. Nach einer </w:t>
      </w:r>
      <w:proofErr w:type="spellStart"/>
      <w:r>
        <w:t>doi</w:t>
      </w:r>
      <w:proofErr w:type="spellEnd"/>
      <w:r w:rsidRPr="000821BE">
        <w:t xml:space="preserve"> oder einer URL wird kein Punkt gesetzt.</w:t>
      </w:r>
    </w:p>
    <w:p w14:paraId="7C207662" w14:textId="77777777" w:rsidR="00263E7B" w:rsidRPr="00EF116F" w:rsidRDefault="00263E7B" w:rsidP="00EF116F">
      <w:pPr>
        <w:pStyle w:val="Lit-VZ"/>
        <w:rPr>
          <w:i/>
          <w:iCs/>
        </w:rPr>
      </w:pPr>
      <w:r w:rsidRPr="00EF116F">
        <w:rPr>
          <w:i/>
          <w:iCs/>
        </w:rPr>
        <w:t>Beispielhafte Literaturangaben:</w:t>
      </w:r>
    </w:p>
    <w:p w14:paraId="6664EE04" w14:textId="3D743A77" w:rsidR="006F5FDE" w:rsidRPr="00312D2F" w:rsidRDefault="006F5FDE" w:rsidP="006F5FDE">
      <w:pPr>
        <w:pStyle w:val="Literatur"/>
        <w:rPr>
          <w:rStyle w:val="Hyperlink"/>
          <w:u w:val="none"/>
        </w:rPr>
      </w:pPr>
      <w:r>
        <w:t xml:space="preserve">Bachmann, H. &amp; Theel, M. (Hrsg.) (2021). </w:t>
      </w:r>
      <w:r w:rsidRPr="004B66F0">
        <w:rPr>
          <w:i/>
          <w:iCs/>
        </w:rPr>
        <w:t>Die deutschen APA-Richtlinien: Basierend auf der 7. Auflage (2019) des offiziellen APA-</w:t>
      </w:r>
      <w:proofErr w:type="spellStart"/>
      <w:r w:rsidRPr="004B66F0">
        <w:rPr>
          <w:i/>
          <w:iCs/>
        </w:rPr>
        <w:t>Publication</w:t>
      </w:r>
      <w:proofErr w:type="spellEnd"/>
      <w:r w:rsidRPr="004B66F0">
        <w:rPr>
          <w:i/>
          <w:iCs/>
        </w:rPr>
        <w:t xml:space="preserve">-Manuals. </w:t>
      </w:r>
      <w:proofErr w:type="spellStart"/>
      <w:r w:rsidRPr="00312D2F">
        <w:t>Scribbr</w:t>
      </w:r>
      <w:proofErr w:type="spellEnd"/>
      <w:r w:rsidRPr="00312D2F">
        <w:t xml:space="preserve">. </w:t>
      </w:r>
      <w:hyperlink r:id="rId11" w:history="1">
        <w:r w:rsidR="00603AD5" w:rsidRPr="00312D2F">
          <w:rPr>
            <w:rStyle w:val="Hyperlink"/>
          </w:rPr>
          <w:t>https://www.scribbr.com/wp-content/uploads/2021/03/Die-deutschen-APA-Richtlinien-7-Auflage-Scribbr.pdf</w:t>
        </w:r>
      </w:hyperlink>
      <w:r w:rsidR="00603AD5" w:rsidRPr="00312D2F">
        <w:t xml:space="preserve"> </w:t>
      </w:r>
      <w:r w:rsidRPr="00312D2F">
        <w:t xml:space="preserve"> </w:t>
      </w:r>
    </w:p>
    <w:p w14:paraId="046A899D" w14:textId="5E055C10" w:rsidR="00263E7B" w:rsidRPr="000821BE" w:rsidRDefault="00263E7B" w:rsidP="00263E7B">
      <w:pPr>
        <w:pStyle w:val="Literatur"/>
      </w:pPr>
      <w:r w:rsidRPr="000821BE">
        <w:t xml:space="preserve">Büchter, K. (1997). </w:t>
      </w:r>
      <w:r w:rsidRPr="000821BE">
        <w:rPr>
          <w:i/>
          <w:iCs/>
        </w:rPr>
        <w:t>Betriebliche Weiterbildung – anthropologisch-sozialhistorische Hintergründe.</w:t>
      </w:r>
      <w:r w:rsidRPr="000821BE">
        <w:t xml:space="preserve"> Hampp.</w:t>
      </w:r>
    </w:p>
    <w:p w14:paraId="062DF0D4" w14:textId="40D7F1FA" w:rsidR="00263E7B" w:rsidRPr="009B0859" w:rsidRDefault="00263E7B" w:rsidP="00263E7B">
      <w:pPr>
        <w:pStyle w:val="Literatur"/>
        <w:rPr>
          <w:rStyle w:val="Hyperlink"/>
          <w:u w:val="none"/>
          <w:lang w:val="en-GB"/>
        </w:rPr>
      </w:pPr>
      <w:r w:rsidRPr="000821BE">
        <w:lastRenderedPageBreak/>
        <w:t xml:space="preserve">Büchter, K., Gramlinger, F., Kremer, H.-H., Naeve-Stoß, N., Wilbers, K. &amp; Windelband, L. (2022). </w:t>
      </w:r>
      <w:r w:rsidRPr="001D13AB">
        <w:rPr>
          <w:i/>
        </w:rPr>
        <w:t>bwp@</w:t>
      </w:r>
      <w:r w:rsidRPr="000821BE">
        <w:t xml:space="preserve"> Berufs- und Wirtschaftspädagogik – online seit 2001: Einblicke in Entwicklung, Ausrichtung und Selbstverständnis eines Open-Access-Formats. In H. Ertl &amp; B. Rödel (Hrsg.), </w:t>
      </w:r>
      <w:r w:rsidRPr="000821BE">
        <w:rPr>
          <w:i/>
          <w:iCs/>
        </w:rPr>
        <w:t>Offene Zusammenhänge</w:t>
      </w:r>
      <w:r w:rsidR="00F83F8B">
        <w:rPr>
          <w:i/>
          <w:iCs/>
        </w:rPr>
        <w:t>:</w:t>
      </w:r>
      <w:r w:rsidRPr="000821BE">
        <w:rPr>
          <w:i/>
          <w:iCs/>
        </w:rPr>
        <w:t xml:space="preserve"> Open Access in der Berufsbildungsforschung</w:t>
      </w:r>
      <w:r w:rsidR="008A0A69">
        <w:rPr>
          <w:i/>
          <w:iCs/>
        </w:rPr>
        <w:t xml:space="preserve">: </w:t>
      </w:r>
      <w:r w:rsidRPr="000821BE">
        <w:rPr>
          <w:i/>
          <w:iCs/>
        </w:rPr>
        <w:t xml:space="preserve"> </w:t>
      </w:r>
      <w:r w:rsidRPr="008A0A69">
        <w:rPr>
          <w:i/>
          <w:iCs/>
        </w:rPr>
        <w:t>Berichte zur Beruflichen Bildung</w:t>
      </w:r>
      <w:r w:rsidRPr="000821BE">
        <w:t xml:space="preserve"> </w:t>
      </w:r>
      <w:r w:rsidR="008A0A69">
        <w:t>(</w:t>
      </w:r>
      <w:r w:rsidRPr="000821BE">
        <w:t xml:space="preserve">S. 284–297). </w:t>
      </w:r>
      <w:r w:rsidRPr="009B0859">
        <w:rPr>
          <w:lang w:val="en-GB"/>
        </w:rPr>
        <w:t xml:space="preserve">Barbara </w:t>
      </w:r>
      <w:proofErr w:type="spellStart"/>
      <w:r w:rsidRPr="009B0859">
        <w:rPr>
          <w:lang w:val="en-GB"/>
        </w:rPr>
        <w:t>Budrich</w:t>
      </w:r>
      <w:proofErr w:type="spellEnd"/>
      <w:r w:rsidRPr="009B0859">
        <w:rPr>
          <w:lang w:val="en-GB"/>
        </w:rPr>
        <w:t xml:space="preserve">. </w:t>
      </w:r>
      <w:hyperlink r:id="rId12" w:history="1">
        <w:r w:rsidR="00603AD5" w:rsidRPr="00ED33FB">
          <w:rPr>
            <w:rStyle w:val="Hyperlink"/>
            <w:lang w:val="en-GB"/>
          </w:rPr>
          <w:t>https://www.bibb.de/dienst/veroeffentlichungen/de/publication/download/18249</w:t>
        </w:r>
      </w:hyperlink>
      <w:r w:rsidR="00603AD5">
        <w:rPr>
          <w:lang w:val="en-GB"/>
        </w:rPr>
        <w:t xml:space="preserve"> </w:t>
      </w:r>
      <w:r w:rsidR="006F5262" w:rsidRPr="009B0859">
        <w:rPr>
          <w:rStyle w:val="Hyperlink"/>
          <w:u w:val="none"/>
          <w:lang w:val="en-GB"/>
        </w:rPr>
        <w:t xml:space="preserve"> </w:t>
      </w:r>
    </w:p>
    <w:p w14:paraId="2B7CAF9C" w14:textId="11DC55EB" w:rsidR="00263E7B" w:rsidRPr="000821BE" w:rsidRDefault="00263E7B" w:rsidP="00263E7B">
      <w:pPr>
        <w:pStyle w:val="Literatur"/>
        <w:rPr>
          <w:rStyle w:val="Hyperlink"/>
          <w:u w:val="none"/>
        </w:rPr>
      </w:pPr>
      <w:proofErr w:type="spellStart"/>
      <w:r w:rsidRPr="000821BE">
        <w:t>Faßhauer</w:t>
      </w:r>
      <w:proofErr w:type="spellEnd"/>
      <w:r w:rsidRPr="000821BE">
        <w:t xml:space="preserve">, U., Windelband, L., Mutzke, B. &amp; Harm, S. (2021). Lernfabriken an beruflichen Schulen als Gegenstand fachdidaktischer Professionalisierung – Entwicklung von standortübergreifenden Medienpaketen im beruflichen Lehramtsstudium. </w:t>
      </w:r>
      <w:r w:rsidRPr="006F5FDE">
        <w:rPr>
          <w:rStyle w:val="Hervorhebung"/>
          <w:iCs w:val="0"/>
        </w:rPr>
        <w:t>bwp@</w:t>
      </w:r>
      <w:r w:rsidRPr="000821BE">
        <w:rPr>
          <w:i/>
          <w:iCs/>
        </w:rPr>
        <w:t xml:space="preserve"> Berufs- und Wirtschaftspädagogik – online</w:t>
      </w:r>
      <w:r w:rsidRPr="000821BE">
        <w:t xml:space="preserve">, </w:t>
      </w:r>
      <w:r w:rsidRPr="000821BE">
        <w:rPr>
          <w:i/>
          <w:iCs/>
        </w:rPr>
        <w:t>40</w:t>
      </w:r>
      <w:r w:rsidRPr="000821BE">
        <w:t xml:space="preserve">, 1–17. </w:t>
      </w:r>
      <w:hyperlink r:id="rId13" w:history="1">
        <w:r w:rsidR="00603AD5" w:rsidRPr="00ED33FB">
          <w:rPr>
            <w:rStyle w:val="Hyperlink"/>
          </w:rPr>
          <w:t>https://www.bwpat.de/ausgabe40/fasshauer_etal_bwpat40.pdf</w:t>
        </w:r>
      </w:hyperlink>
      <w:r w:rsidR="00603AD5">
        <w:t xml:space="preserve"> </w:t>
      </w:r>
    </w:p>
    <w:p w14:paraId="6969CF28" w14:textId="24CCC30B" w:rsidR="00263E7B" w:rsidRPr="000821BE" w:rsidRDefault="00263E7B" w:rsidP="00263E7B">
      <w:pPr>
        <w:pStyle w:val="Literatur"/>
      </w:pPr>
      <w:r w:rsidRPr="000821BE">
        <w:t xml:space="preserve">Naeve-Stoß, N. &amp; Büker, L. (2019). Und täglich grüßt das Murmeltier – Reflexionen über die Auseinandersetzung von Studierenden mit wissenschaftlichem Wissen im Lehramtsstudium. </w:t>
      </w:r>
      <w:r w:rsidRPr="000821BE">
        <w:rPr>
          <w:i/>
          <w:iCs/>
        </w:rPr>
        <w:t>Kölner Zeitschrift für Wirtschaft und Pädagogik</w:t>
      </w:r>
      <w:r w:rsidRPr="000821BE">
        <w:t xml:space="preserve">, </w:t>
      </w:r>
      <w:r w:rsidRPr="000821BE">
        <w:rPr>
          <w:i/>
          <w:iCs/>
        </w:rPr>
        <w:t>33</w:t>
      </w:r>
      <w:r w:rsidRPr="000821BE">
        <w:t>(1), 37–58.</w:t>
      </w:r>
    </w:p>
    <w:p w14:paraId="146AB954" w14:textId="513A5475" w:rsidR="00263E7B" w:rsidRDefault="00263E7B" w:rsidP="00263E7B">
      <w:pPr>
        <w:pStyle w:val="Literatur"/>
      </w:pPr>
      <w:r w:rsidRPr="000821BE">
        <w:t>Naeve-Stoß, N. &amp; Wilbers, K. (2023).</w:t>
      </w:r>
      <w:r w:rsidRPr="000821BE">
        <w:rPr>
          <w:i/>
        </w:rPr>
        <w:t xml:space="preserve"> Fachtagung Wirtschaft und Verwaltung zum Thema „Hybride Bildungsangebote“</w:t>
      </w:r>
      <w:r w:rsidRPr="000821BE">
        <w:t xml:space="preserve"> [Konferenzbeitrag]. Hochschultage Berufliche Bildung 2023, Bamberg.</w:t>
      </w:r>
    </w:p>
    <w:p w14:paraId="45C6E4B2" w14:textId="5F476CF2" w:rsidR="00A61814" w:rsidRPr="000821BE" w:rsidRDefault="00A61814" w:rsidP="00263E7B">
      <w:pPr>
        <w:pStyle w:val="Literatur"/>
      </w:pPr>
      <w:r w:rsidRPr="00A61814">
        <w:t xml:space="preserve">Kremer, H.-H. (2020): Didaktische Gestaltung der Ausbildungsvorbereitung am Berufskolleg – Chancen und Herausforderungen der digitalen Transformation. In: </w:t>
      </w:r>
      <w:r>
        <w:t xml:space="preserve">D. </w:t>
      </w:r>
      <w:r w:rsidRPr="00A61814">
        <w:t>Heisler</w:t>
      </w:r>
      <w:r>
        <w:t xml:space="preserve"> &amp; J. </w:t>
      </w:r>
      <w:r w:rsidRPr="00A61814">
        <w:t>Meier</w:t>
      </w:r>
      <w:r>
        <w:t xml:space="preserve"> </w:t>
      </w:r>
      <w:r w:rsidRPr="00A61814">
        <w:t>(Hrsg</w:t>
      </w:r>
      <w:r w:rsidR="002F7A56" w:rsidRPr="00A61814">
        <w:t>.)</w:t>
      </w:r>
      <w:r w:rsidR="002F7A56">
        <w:t>,</w:t>
      </w:r>
      <w:r w:rsidR="002F7A56" w:rsidRPr="00A61814">
        <w:t xml:space="preserve"> </w:t>
      </w:r>
      <w:r w:rsidRPr="00A61814">
        <w:rPr>
          <w:i/>
        </w:rPr>
        <w:t>Digitalisierung am Übergang Schule Beruf</w:t>
      </w:r>
      <w:r>
        <w:t xml:space="preserve"> (S. 165</w:t>
      </w:r>
      <w:r w:rsidR="002F7A56" w:rsidRPr="000821BE">
        <w:t>–</w:t>
      </w:r>
      <w:r>
        <w:t>186)</w:t>
      </w:r>
      <w:r w:rsidRPr="00A61814">
        <w:t>.</w:t>
      </w:r>
      <w:r>
        <w:t xml:space="preserve"> </w:t>
      </w:r>
      <w:proofErr w:type="spellStart"/>
      <w:r>
        <w:t>wbv</w:t>
      </w:r>
      <w:proofErr w:type="spellEnd"/>
      <w:r w:rsidRPr="00A61814">
        <w:t>.</w:t>
      </w:r>
    </w:p>
    <w:p w14:paraId="5D547B9E" w14:textId="13416550" w:rsidR="00263E7B" w:rsidRPr="000821BE" w:rsidRDefault="00263E7B" w:rsidP="00263E7B">
      <w:pPr>
        <w:pStyle w:val="Literatur"/>
      </w:pPr>
      <w:r w:rsidRPr="000821BE">
        <w:t xml:space="preserve">Kremer, H.-H., Tramm, T. &amp; Wilbers, K. (2014). </w:t>
      </w:r>
      <w:r w:rsidRPr="000821BE">
        <w:rPr>
          <w:i/>
          <w:iCs/>
        </w:rPr>
        <w:t>Kaufmännische Bildung?</w:t>
      </w:r>
      <w:r w:rsidRPr="000821BE">
        <w:rPr>
          <w:rStyle w:val="Fett"/>
          <w:i/>
          <w:iCs/>
        </w:rPr>
        <w:t xml:space="preserve"> </w:t>
      </w:r>
      <w:r w:rsidRPr="000821BE">
        <w:rPr>
          <w:i/>
          <w:iCs/>
        </w:rPr>
        <w:t>Sondierungen zu einer vernachlässigten Sinndimension.</w:t>
      </w:r>
      <w:r w:rsidRPr="000821BE">
        <w:t xml:space="preserve"> </w:t>
      </w:r>
      <w:proofErr w:type="spellStart"/>
      <w:r w:rsidRPr="000821BE">
        <w:t>epubli</w:t>
      </w:r>
      <w:proofErr w:type="spellEnd"/>
      <w:r w:rsidRPr="000821BE">
        <w:t xml:space="preserve"> GmbH.</w:t>
      </w:r>
    </w:p>
    <w:p w14:paraId="0D174DC5" w14:textId="352CEA36" w:rsidR="00263E7B" w:rsidRPr="000821BE" w:rsidRDefault="00263E7B" w:rsidP="00263E7B">
      <w:pPr>
        <w:pStyle w:val="Literatur"/>
      </w:pPr>
      <w:r w:rsidRPr="000821BE">
        <w:t xml:space="preserve">Wilbers, K. (2022). </w:t>
      </w:r>
      <w:r w:rsidRPr="000821BE">
        <w:rPr>
          <w:i/>
        </w:rPr>
        <w:t>Einführung in die Berufs- und Wirtschaftspädagogik. Schulische und betriebliche Lernwelten erkunden</w:t>
      </w:r>
      <w:r w:rsidRPr="000821BE">
        <w:t xml:space="preserve"> (3. Aufl</w:t>
      </w:r>
      <w:r w:rsidR="002F7A56" w:rsidRPr="000821BE">
        <w:t>.)</w:t>
      </w:r>
      <w:r w:rsidR="002F7A56">
        <w:t>.</w:t>
      </w:r>
      <w:r w:rsidR="002F7A56" w:rsidRPr="000821BE">
        <w:t xml:space="preserve"> </w:t>
      </w:r>
      <w:proofErr w:type="spellStart"/>
      <w:r w:rsidR="001C37B2" w:rsidRPr="000821BE">
        <w:t>epubli</w:t>
      </w:r>
      <w:proofErr w:type="spellEnd"/>
      <w:r w:rsidR="001C37B2" w:rsidRPr="000821BE">
        <w:t xml:space="preserve"> GmbH.</w:t>
      </w:r>
      <w:r w:rsidRPr="000821BE">
        <w:t xml:space="preserve"> </w:t>
      </w:r>
      <w:hyperlink r:id="rId14" w:history="1">
        <w:r w:rsidR="00603AD5" w:rsidRPr="00ED33FB">
          <w:rPr>
            <w:rStyle w:val="Hyperlink"/>
          </w:rPr>
          <w:t>https://doi.org/10.25656/01:24386</w:t>
        </w:r>
      </w:hyperlink>
      <w:r w:rsidR="00603AD5">
        <w:t xml:space="preserve"> </w:t>
      </w:r>
    </w:p>
    <w:p w14:paraId="520F2B39" w14:textId="0885CCFE" w:rsidR="00263E7B" w:rsidRPr="00764827" w:rsidRDefault="00263E7B" w:rsidP="00263E7B">
      <w:pPr>
        <w:pStyle w:val="Literatur"/>
        <w:rPr>
          <w:lang w:val="en-GB"/>
        </w:rPr>
      </w:pPr>
      <w:r w:rsidRPr="000821BE">
        <w:t xml:space="preserve">Wilbers, K. (2023). Berufliche Souveränität: Berufliche Orientierung im Gutachten des Aktionsrats Bildung neu gedacht </w:t>
      </w:r>
      <w:r w:rsidR="002F7A56">
        <w:t>–</w:t>
      </w:r>
      <w:r w:rsidRPr="000821BE">
        <w:t xml:space="preserve"> Was bedeutet das für die Berufsschule? </w:t>
      </w:r>
      <w:r w:rsidRPr="000821BE">
        <w:rPr>
          <w:i/>
          <w:iCs/>
          <w:lang w:val="en-GB"/>
        </w:rPr>
        <w:t xml:space="preserve">BILDUNG und </w:t>
      </w:r>
      <w:r w:rsidRPr="00860F7E">
        <w:rPr>
          <w:i/>
          <w:iCs/>
          <w:lang w:val="en-GB"/>
        </w:rPr>
        <w:t>BERUF</w:t>
      </w:r>
      <w:r w:rsidRPr="00860F7E">
        <w:rPr>
          <w:lang w:val="en-GB"/>
        </w:rPr>
        <w:t xml:space="preserve">, </w:t>
      </w:r>
      <w:r w:rsidRPr="00860F7E">
        <w:rPr>
          <w:i/>
          <w:iCs/>
          <w:lang w:val="en-GB"/>
        </w:rPr>
        <w:t>6</w:t>
      </w:r>
      <w:r w:rsidR="001C37B2" w:rsidRPr="00860F7E">
        <w:rPr>
          <w:lang w:val="en-GB"/>
        </w:rPr>
        <w:t>(4</w:t>
      </w:r>
      <w:r w:rsidRPr="00860F7E">
        <w:rPr>
          <w:lang w:val="en-GB"/>
        </w:rPr>
        <w:t>), 158–164.</w:t>
      </w:r>
    </w:p>
    <w:p w14:paraId="2AFA0D70" w14:textId="1283F154" w:rsidR="00263E7B" w:rsidRPr="000821BE" w:rsidRDefault="00263E7B" w:rsidP="00263E7B">
      <w:pPr>
        <w:pStyle w:val="Literatur"/>
        <w:rPr>
          <w:rStyle w:val="Hyperlink"/>
          <w:u w:val="none"/>
        </w:rPr>
      </w:pPr>
      <w:r w:rsidRPr="00860F7E">
        <w:rPr>
          <w:lang w:val="en-GB"/>
        </w:rPr>
        <w:t xml:space="preserve">Windelband, L. (2023). Artificial Intelligence and Assistance Systems for Technical Vocational Education and Training – Opportunities and Risks. In A. </w:t>
      </w:r>
      <w:proofErr w:type="spellStart"/>
      <w:r w:rsidRPr="00860F7E">
        <w:rPr>
          <w:lang w:val="en-GB"/>
        </w:rPr>
        <w:t>Shajek</w:t>
      </w:r>
      <w:proofErr w:type="spellEnd"/>
      <w:r w:rsidRPr="00860F7E">
        <w:rPr>
          <w:lang w:val="en-GB"/>
        </w:rPr>
        <w:t>, &amp; E. A. Hartmann (</w:t>
      </w:r>
      <w:proofErr w:type="spellStart"/>
      <w:r w:rsidR="001D13AB" w:rsidRPr="00860F7E">
        <w:rPr>
          <w:lang w:val="en-GB"/>
        </w:rPr>
        <w:t>Hrsg</w:t>
      </w:r>
      <w:proofErr w:type="spellEnd"/>
      <w:r w:rsidRPr="00860F7E">
        <w:rPr>
          <w:lang w:val="en-GB"/>
        </w:rPr>
        <w:t xml:space="preserve">.), </w:t>
      </w:r>
      <w:r w:rsidRPr="00860F7E">
        <w:rPr>
          <w:i/>
          <w:iCs/>
          <w:lang w:val="en-GB"/>
        </w:rPr>
        <w:t>New Digital Work</w:t>
      </w:r>
      <w:r w:rsidRPr="00860F7E">
        <w:rPr>
          <w:lang w:val="en-GB"/>
        </w:rPr>
        <w:t xml:space="preserve"> (S. 195–213). </w:t>
      </w:r>
      <w:r w:rsidRPr="00860F7E">
        <w:t xml:space="preserve">Springer International Publishing. </w:t>
      </w:r>
      <w:hyperlink r:id="rId15" w:history="1">
        <w:r w:rsidR="00603AD5" w:rsidRPr="00ED33FB">
          <w:rPr>
            <w:rStyle w:val="Hyperlink"/>
          </w:rPr>
          <w:t>https://doi.org/10.1007/978-3-031-26490-0_12</w:t>
        </w:r>
      </w:hyperlink>
      <w:r w:rsidR="00603AD5">
        <w:t xml:space="preserve"> </w:t>
      </w:r>
      <w:r w:rsidRPr="000821BE">
        <w:rPr>
          <w:rStyle w:val="Hyperlink"/>
          <w:u w:val="none"/>
        </w:rPr>
        <w:t xml:space="preserve"> </w:t>
      </w:r>
    </w:p>
    <w:p w14:paraId="62C2313D" w14:textId="77777777" w:rsidR="00A7792D" w:rsidRDefault="00A7792D" w:rsidP="00A7792D">
      <w:pPr>
        <w:pStyle w:val="einzeilig-ohne-Abstand"/>
      </w:pPr>
    </w:p>
    <w:p w14:paraId="6CECD5FC" w14:textId="3DA7A06C" w:rsidR="006D216A" w:rsidRPr="00075594" w:rsidRDefault="006D216A" w:rsidP="006D216A">
      <w:pPr>
        <w:pStyle w:val="Literatur"/>
        <w:rPr>
          <w:i/>
          <w:iCs/>
        </w:rPr>
      </w:pPr>
      <w:r w:rsidRPr="00075594">
        <w:rPr>
          <w:i/>
          <w:iCs/>
        </w:rPr>
        <w:t xml:space="preserve">Bitte achten Sie insbesondere auf eine </w:t>
      </w:r>
      <w:r w:rsidRPr="00075594">
        <w:rPr>
          <w:b/>
          <w:i/>
          <w:iCs/>
        </w:rPr>
        <w:t>einheitliche</w:t>
      </w:r>
      <w:r w:rsidRPr="00075594">
        <w:rPr>
          <w:i/>
          <w:iCs/>
        </w:rPr>
        <w:t xml:space="preserve"> Angabe!</w:t>
      </w:r>
    </w:p>
    <w:p w14:paraId="64B15FE3" w14:textId="77777777" w:rsidR="00075594" w:rsidRDefault="00075594" w:rsidP="00075594">
      <w:pPr>
        <w:pStyle w:val="Textkrper"/>
        <w:spacing w:after="0" w:line="240" w:lineRule="auto"/>
      </w:pPr>
    </w:p>
    <w:p w14:paraId="168A8F22" w14:textId="77777777" w:rsidR="00075594" w:rsidRPr="00CC3C7C" w:rsidRDefault="00075594" w:rsidP="00075594">
      <w:pPr>
        <w:pStyle w:val="Abstractberschrift"/>
        <w:pBdr>
          <w:bottom w:val="single" w:sz="4" w:space="1" w:color="auto"/>
        </w:pBdr>
        <w:spacing w:after="120"/>
      </w:pPr>
      <w:r>
        <w:t>Zitieren dieses Beitrag</w:t>
      </w:r>
      <w:r w:rsidRPr="00CC3C7C">
        <w:t>s</w:t>
      </w:r>
    </w:p>
    <w:p w14:paraId="5CA1B6F5" w14:textId="73E3E1C4" w:rsidR="00075594" w:rsidRPr="005218A8" w:rsidRDefault="00075594" w:rsidP="00075594">
      <w:pPr>
        <w:pStyle w:val="Literatur"/>
        <w:spacing w:after="0"/>
        <w:rPr>
          <w:szCs w:val="24"/>
        </w:rPr>
      </w:pPr>
      <w:r>
        <w:rPr>
          <w:szCs w:val="24"/>
        </w:rPr>
        <w:t>Name-1, V. &amp; Name-2, V. (202</w:t>
      </w:r>
      <w:r w:rsidR="00AF32E6">
        <w:rPr>
          <w:szCs w:val="24"/>
        </w:rPr>
        <w:t>6</w:t>
      </w:r>
      <w:r w:rsidRPr="00CC3C7C">
        <w:rPr>
          <w:szCs w:val="24"/>
        </w:rPr>
        <w:t>)</w:t>
      </w:r>
      <w:r w:rsidR="009A4955">
        <w:rPr>
          <w:szCs w:val="24"/>
        </w:rPr>
        <w:t>.</w:t>
      </w:r>
      <w:r w:rsidRPr="00CC3C7C">
        <w:rPr>
          <w:szCs w:val="24"/>
        </w:rPr>
        <w:t xml:space="preserve"> </w:t>
      </w:r>
      <w:r>
        <w:rPr>
          <w:szCs w:val="24"/>
        </w:rPr>
        <w:t>Titel des Beitrags</w:t>
      </w:r>
      <w:r w:rsidRPr="00CC3C7C">
        <w:rPr>
          <w:szCs w:val="24"/>
        </w:rPr>
        <w:t>.</w:t>
      </w:r>
      <w:r w:rsidR="002B2647">
        <w:rPr>
          <w:szCs w:val="24"/>
        </w:rPr>
        <w:t xml:space="preserve"> In </w:t>
      </w:r>
      <w:r w:rsidR="005218A8">
        <w:rPr>
          <w:szCs w:val="24"/>
        </w:rPr>
        <w:t>V1. Hrsg-1</w:t>
      </w:r>
      <w:r w:rsidR="00312D2F" w:rsidRPr="00312D2F">
        <w:rPr>
          <w:szCs w:val="24"/>
        </w:rPr>
        <w:t xml:space="preserve">, </w:t>
      </w:r>
      <w:r w:rsidR="005218A8">
        <w:rPr>
          <w:szCs w:val="24"/>
        </w:rPr>
        <w:t>V2</w:t>
      </w:r>
      <w:r w:rsidR="00312D2F" w:rsidRPr="00312D2F">
        <w:rPr>
          <w:szCs w:val="24"/>
        </w:rPr>
        <w:t xml:space="preserve">. </w:t>
      </w:r>
      <w:r w:rsidR="005218A8">
        <w:rPr>
          <w:szCs w:val="24"/>
        </w:rPr>
        <w:t>Hrsg-2</w:t>
      </w:r>
      <w:r w:rsidR="00312D2F" w:rsidRPr="00312D2F">
        <w:rPr>
          <w:szCs w:val="24"/>
        </w:rPr>
        <w:t xml:space="preserve">, </w:t>
      </w:r>
      <w:r w:rsidR="00312D2F">
        <w:rPr>
          <w:szCs w:val="24"/>
        </w:rPr>
        <w:t xml:space="preserve">&amp; </w:t>
      </w:r>
      <w:r w:rsidR="005218A8">
        <w:rPr>
          <w:szCs w:val="24"/>
        </w:rPr>
        <w:t>V3. Hrsg-3</w:t>
      </w:r>
      <w:r w:rsidR="002B2647">
        <w:rPr>
          <w:szCs w:val="24"/>
        </w:rPr>
        <w:t>,</w:t>
      </w:r>
      <w:r w:rsidRPr="00CC3C7C">
        <w:rPr>
          <w:szCs w:val="24"/>
        </w:rPr>
        <w:t xml:space="preserve"> </w:t>
      </w:r>
      <w:r w:rsidRPr="00CC3C7C">
        <w:rPr>
          <w:i/>
          <w:szCs w:val="24"/>
        </w:rPr>
        <w:t>bwp@</w:t>
      </w:r>
      <w:r>
        <w:rPr>
          <w:i/>
          <w:szCs w:val="24"/>
        </w:rPr>
        <w:t xml:space="preserve"> Spezial </w:t>
      </w:r>
      <w:r w:rsidR="005218A8">
        <w:rPr>
          <w:i/>
          <w:szCs w:val="24"/>
        </w:rPr>
        <w:t>HT2025 mit Titel</w:t>
      </w:r>
      <w:r>
        <w:rPr>
          <w:szCs w:val="24"/>
        </w:rPr>
        <w:t xml:space="preserve"> </w:t>
      </w:r>
      <w:r w:rsidR="002B2647" w:rsidRPr="005218A8">
        <w:rPr>
          <w:bCs/>
          <w:szCs w:val="24"/>
        </w:rPr>
        <w:t xml:space="preserve">(S. </w:t>
      </w:r>
      <w:r w:rsidR="002B2647" w:rsidRPr="005218A8">
        <w:rPr>
          <w:szCs w:val="24"/>
        </w:rPr>
        <w:t>1–</w:t>
      </w:r>
      <w:r w:rsidR="00444A7E" w:rsidRPr="005218A8">
        <w:rPr>
          <w:szCs w:val="24"/>
        </w:rPr>
        <w:t>XY</w:t>
      </w:r>
      <w:r w:rsidR="002B2647" w:rsidRPr="005218A8">
        <w:rPr>
          <w:szCs w:val="24"/>
        </w:rPr>
        <w:t xml:space="preserve">). </w:t>
      </w:r>
      <w:r w:rsidRPr="005218A8">
        <w:rPr>
          <w:szCs w:val="24"/>
        </w:rPr>
        <w:t>http://www.bwpat.de/</w:t>
      </w:r>
      <w:r w:rsidR="00312D2F" w:rsidRPr="005218A8">
        <w:rPr>
          <w:szCs w:val="24"/>
        </w:rPr>
        <w:t>h</w:t>
      </w:r>
      <w:r w:rsidR="005218A8">
        <w:rPr>
          <w:szCs w:val="24"/>
        </w:rPr>
        <w:t>t2025</w:t>
      </w:r>
      <w:r w:rsidRPr="005218A8">
        <w:rPr>
          <w:szCs w:val="24"/>
        </w:rPr>
        <w:t>/name1_name2_</w:t>
      </w:r>
      <w:r w:rsidR="005218A8">
        <w:rPr>
          <w:szCs w:val="24"/>
        </w:rPr>
        <w:t>ht2025</w:t>
      </w:r>
      <w:r w:rsidRPr="005218A8">
        <w:rPr>
          <w:szCs w:val="24"/>
        </w:rPr>
        <w:t xml:space="preserve">.pdf </w:t>
      </w:r>
    </w:p>
    <w:p w14:paraId="1581258F" w14:textId="77777777" w:rsidR="00075594" w:rsidRPr="005218A8" w:rsidRDefault="00075594" w:rsidP="006D0FFA">
      <w:pPr>
        <w:pStyle w:val="Textkrper"/>
      </w:pPr>
    </w:p>
    <w:p w14:paraId="2A2E3A1C" w14:textId="6BE9CEAD" w:rsidR="009A4955" w:rsidRDefault="009A4955" w:rsidP="009A4955">
      <w:pPr>
        <w:pStyle w:val="Textkrper"/>
        <w:rPr>
          <w:iCs/>
        </w:rPr>
      </w:pPr>
      <w:r>
        <w:lastRenderedPageBreak/>
        <w:t xml:space="preserve">Bei Unklarheiten, Fragen oder Anregungen betreffend die Formalia mailen Sie uns bitte an: </w:t>
      </w:r>
      <w:hyperlink r:id="rId16" w:history="1">
        <w:r w:rsidRPr="00F6196E">
          <w:rPr>
            <w:rStyle w:val="Hyperlink"/>
            <w:i/>
          </w:rPr>
          <w:t>redaktion@bwpat.de</w:t>
        </w:r>
      </w:hyperlink>
      <w:r>
        <w:rPr>
          <w:i/>
          <w:color w:val="0000FF"/>
        </w:rPr>
        <w:t xml:space="preserve">. </w:t>
      </w:r>
      <w:r>
        <w:rPr>
          <w:iCs/>
          <w:color w:val="0000FF"/>
        </w:rPr>
        <w:br/>
      </w:r>
      <w:r w:rsidRPr="009A4955">
        <w:rPr>
          <w:iCs/>
        </w:rPr>
        <w:t xml:space="preserve">Alle </w:t>
      </w:r>
      <w:r>
        <w:rPr>
          <w:iCs/>
        </w:rPr>
        <w:t xml:space="preserve">inhaltlichen und organisatorischen </w:t>
      </w:r>
      <w:r w:rsidRPr="009A4955">
        <w:rPr>
          <w:iCs/>
        </w:rPr>
        <w:t>Fragen</w:t>
      </w:r>
      <w:r>
        <w:rPr>
          <w:iCs/>
        </w:rPr>
        <w:t xml:space="preserve"> richten Sie bitte direkt an die </w:t>
      </w:r>
      <w:r w:rsidR="00444199">
        <w:rPr>
          <w:iCs/>
        </w:rPr>
        <w:t>Verantwortlichen der Hochschultage 2025</w:t>
      </w:r>
      <w:r>
        <w:rPr>
          <w:iCs/>
        </w:rPr>
        <w:t>!</w:t>
      </w:r>
      <w:r>
        <w:rPr>
          <w:iCs/>
        </w:rPr>
        <w:br/>
      </w:r>
    </w:p>
    <w:p w14:paraId="4A780D87" w14:textId="0C6229BD" w:rsidR="009A4955" w:rsidRPr="009A4955" w:rsidRDefault="009A4955" w:rsidP="009A4955">
      <w:pPr>
        <w:pStyle w:val="Textkrper"/>
        <w:spacing w:after="0"/>
        <w:rPr>
          <w:i/>
          <w:iCs/>
        </w:rPr>
      </w:pPr>
      <w:r w:rsidRPr="009A4955">
        <w:rPr>
          <w:i/>
          <w:iCs/>
        </w:rPr>
        <w:t>Danke!</w:t>
      </w:r>
      <w:r>
        <w:rPr>
          <w:i/>
          <w:iCs/>
        </w:rPr>
        <w:br/>
      </w:r>
    </w:p>
    <w:p w14:paraId="6E52E8D0" w14:textId="7BF50019" w:rsidR="00AF2B83" w:rsidRPr="00F3475C" w:rsidRDefault="00AF2B83" w:rsidP="00F3475C">
      <w:pPr>
        <w:pStyle w:val="berschriftDieAutorinnen"/>
      </w:pPr>
      <w:r w:rsidRPr="00F3475C">
        <w:t xml:space="preserve">Die Autorin </w:t>
      </w:r>
      <w:r w:rsidR="009E7907" w:rsidRPr="00F3475C">
        <w:rPr>
          <w:b w:val="0"/>
          <w:bCs w:val="0"/>
        </w:rPr>
        <w:t>(oder)</w:t>
      </w:r>
      <w:r w:rsidRPr="00F3475C">
        <w:t xml:space="preserve"> Der Autor </w:t>
      </w:r>
      <w:r w:rsidR="009E7907" w:rsidRPr="00F3475C">
        <w:rPr>
          <w:b w:val="0"/>
          <w:bCs w:val="0"/>
        </w:rPr>
        <w:t>(oder)</w:t>
      </w:r>
      <w:r w:rsidRPr="00F3475C">
        <w:t xml:space="preserve"> Die </w:t>
      </w:r>
      <w:proofErr w:type="spellStart"/>
      <w:r w:rsidRPr="00F3475C">
        <w:t>Autor:innen</w:t>
      </w:r>
      <w:proofErr w:type="spellEnd"/>
      <w:r w:rsidRPr="00F3475C">
        <w:t xml:space="preserve"> </w:t>
      </w:r>
    </w:p>
    <w:tbl>
      <w:tblPr>
        <w:tblW w:w="9322" w:type="dxa"/>
        <w:tblLayout w:type="fixed"/>
        <w:tblLook w:val="01E0" w:firstRow="1" w:lastRow="1" w:firstColumn="1" w:lastColumn="1" w:noHBand="0" w:noVBand="0"/>
      </w:tblPr>
      <w:tblGrid>
        <w:gridCol w:w="2268"/>
        <w:gridCol w:w="7054"/>
      </w:tblGrid>
      <w:tr w:rsidR="00AF2B83" w:rsidRPr="00027FA3" w14:paraId="635423A6" w14:textId="77777777" w:rsidTr="00BA18FC">
        <w:tc>
          <w:tcPr>
            <w:tcW w:w="2268" w:type="dxa"/>
          </w:tcPr>
          <w:p w14:paraId="3BCC0782" w14:textId="55F67D9A" w:rsidR="00AF2B83" w:rsidRPr="009505E8" w:rsidRDefault="00F3475C" w:rsidP="00F80B4F">
            <w:pPr>
              <w:pStyle w:val="Literatur"/>
              <w:spacing w:after="120"/>
              <w:ind w:left="-108"/>
              <w:rPr>
                <w:i/>
                <w:color w:val="000000"/>
              </w:rPr>
            </w:pPr>
            <w:r>
              <w:rPr>
                <w:i/>
                <w:color w:val="000000"/>
              </w:rPr>
              <w:t>Wir benötigen</w:t>
            </w:r>
            <w:r w:rsidR="00AF2B83" w:rsidRPr="009505E8">
              <w:rPr>
                <w:i/>
                <w:color w:val="000000"/>
              </w:rPr>
              <w:t xml:space="preserve"> ein digitales </w:t>
            </w:r>
            <w:r w:rsidR="00AF2B83" w:rsidRPr="009505E8">
              <w:rPr>
                <w:b/>
                <w:i/>
                <w:color w:val="000000"/>
              </w:rPr>
              <w:t>Foto</w:t>
            </w:r>
            <w:r w:rsidR="00AF2B83" w:rsidRPr="009505E8">
              <w:rPr>
                <w:i/>
                <w:color w:val="000000"/>
              </w:rPr>
              <w:t xml:space="preserve"> als </w:t>
            </w:r>
            <w:r>
              <w:rPr>
                <w:i/>
                <w:color w:val="000000"/>
              </w:rPr>
              <w:t>eigene</w:t>
            </w:r>
            <w:r w:rsidR="00AF2B83" w:rsidRPr="009505E8">
              <w:rPr>
                <w:i/>
                <w:color w:val="000000"/>
              </w:rPr>
              <w:t xml:space="preserve"> Date</w:t>
            </w:r>
            <w:r>
              <w:rPr>
                <w:i/>
                <w:color w:val="000000"/>
              </w:rPr>
              <w:t xml:space="preserve">i von neuen </w:t>
            </w:r>
            <w:proofErr w:type="spellStart"/>
            <w:r>
              <w:rPr>
                <w:i/>
                <w:color w:val="000000"/>
              </w:rPr>
              <w:t>Autor:innen</w:t>
            </w:r>
            <w:proofErr w:type="spellEnd"/>
            <w:r>
              <w:rPr>
                <w:i/>
                <w:color w:val="000000"/>
              </w:rPr>
              <w:t xml:space="preserve"> </w:t>
            </w:r>
            <w:r w:rsidR="00AF2B83" w:rsidRPr="009505E8">
              <w:rPr>
                <w:i/>
                <w:color w:val="000000"/>
              </w:rPr>
              <w:t>(</w:t>
            </w:r>
            <w:r w:rsidR="00AF2B83">
              <w:rPr>
                <w:i/>
                <w:color w:val="000000"/>
              </w:rPr>
              <w:t xml:space="preserve">möglichst groß, aber </w:t>
            </w:r>
            <w:r w:rsidR="00AF2B83" w:rsidRPr="00723B46">
              <w:rPr>
                <w:b/>
                <w:i/>
                <w:color w:val="000000"/>
              </w:rPr>
              <w:t>mindestens</w:t>
            </w:r>
            <w:r w:rsidR="00AF2B83">
              <w:rPr>
                <w:i/>
                <w:color w:val="000000"/>
              </w:rPr>
              <w:t xml:space="preserve"> 200 Pixel hoch</w:t>
            </w:r>
            <w:r w:rsidR="00AF2B83" w:rsidRPr="009505E8">
              <w:rPr>
                <w:i/>
                <w:color w:val="000000"/>
              </w:rPr>
              <w:t>)</w:t>
            </w:r>
          </w:p>
        </w:tc>
        <w:tc>
          <w:tcPr>
            <w:tcW w:w="7054" w:type="dxa"/>
          </w:tcPr>
          <w:p w14:paraId="1D48E025" w14:textId="77777777" w:rsidR="00AF2B83" w:rsidRPr="00F425A6" w:rsidRDefault="00AF2B83" w:rsidP="00444A7E">
            <w:pPr>
              <w:pStyle w:val="Textkrper"/>
              <w:spacing w:after="120" w:line="240" w:lineRule="auto"/>
              <w:rPr>
                <w:b/>
                <w:color w:val="000000"/>
                <w:sz w:val="28"/>
                <w:szCs w:val="24"/>
                <w:lang w:val="de-AT"/>
              </w:rPr>
            </w:pPr>
            <w:r>
              <w:rPr>
                <w:b/>
                <w:color w:val="000000"/>
                <w:sz w:val="28"/>
                <w:szCs w:val="24"/>
                <w:lang w:val="de-AT"/>
              </w:rPr>
              <w:t>Titel VORNAME NACHNAME</w:t>
            </w:r>
          </w:p>
          <w:p w14:paraId="0FCB9DB9" w14:textId="77777777" w:rsidR="00AF2B83" w:rsidRPr="00A04EC5" w:rsidRDefault="00AF2B83" w:rsidP="00444A7E">
            <w:pPr>
              <w:pStyle w:val="Textkrper"/>
              <w:spacing w:after="120" w:line="240" w:lineRule="auto"/>
              <w:rPr>
                <w:szCs w:val="24"/>
              </w:rPr>
            </w:pPr>
            <w:r w:rsidRPr="00A04EC5">
              <w:rPr>
                <w:szCs w:val="24"/>
              </w:rPr>
              <w:t>Name/Abteilung der Institution</w:t>
            </w:r>
          </w:p>
          <w:p w14:paraId="116E711E" w14:textId="77777777" w:rsidR="00AF2B83" w:rsidRPr="00A04EC5" w:rsidRDefault="00AF2B83" w:rsidP="00444A7E">
            <w:pPr>
              <w:pStyle w:val="Textkrper"/>
              <w:spacing w:after="120" w:line="240" w:lineRule="auto"/>
              <w:rPr>
                <w:szCs w:val="24"/>
              </w:rPr>
            </w:pPr>
            <w:r w:rsidRPr="00A04EC5">
              <w:rPr>
                <w:szCs w:val="24"/>
              </w:rPr>
              <w:t xml:space="preserve">Anschrift (Straße Haus-Nr., </w:t>
            </w:r>
            <w:proofErr w:type="gramStart"/>
            <w:r w:rsidRPr="00A04EC5">
              <w:rPr>
                <w:szCs w:val="24"/>
              </w:rPr>
              <w:t>PLZ Ort</w:t>
            </w:r>
            <w:proofErr w:type="gramEnd"/>
            <w:r w:rsidRPr="00A04EC5">
              <w:rPr>
                <w:szCs w:val="24"/>
              </w:rPr>
              <w:t>)</w:t>
            </w:r>
          </w:p>
          <w:p w14:paraId="54F63422" w14:textId="77777777" w:rsidR="00AF2B83" w:rsidRPr="00907ADA" w:rsidRDefault="00AF2B83" w:rsidP="00444A7E">
            <w:pPr>
              <w:pStyle w:val="Textkrper"/>
              <w:spacing w:after="120" w:line="240" w:lineRule="auto"/>
              <w:rPr>
                <w:szCs w:val="24"/>
              </w:rPr>
            </w:pPr>
            <w:r w:rsidRPr="00907ADA">
              <w:rPr>
                <w:szCs w:val="24"/>
              </w:rPr>
              <w:t>E-Mail-Adresse</w:t>
            </w:r>
          </w:p>
          <w:p w14:paraId="043AEAF3" w14:textId="77777777" w:rsidR="00AF2B83" w:rsidRPr="00027FA3" w:rsidRDefault="00AF2B83" w:rsidP="00BA18FC">
            <w:pPr>
              <w:pStyle w:val="Textkrper"/>
              <w:spacing w:after="120" w:line="240" w:lineRule="auto"/>
              <w:rPr>
                <w:b/>
                <w:color w:val="000000"/>
                <w:szCs w:val="22"/>
              </w:rPr>
            </w:pPr>
            <w:r w:rsidRPr="00907ADA">
              <w:rPr>
                <w:szCs w:val="24"/>
              </w:rPr>
              <w:t>Homepage</w:t>
            </w:r>
          </w:p>
        </w:tc>
      </w:tr>
      <w:tr w:rsidR="00EF116F" w:rsidRPr="00027FA3" w14:paraId="6A5C3C7E" w14:textId="77777777" w:rsidTr="00720507">
        <w:tc>
          <w:tcPr>
            <w:tcW w:w="2268" w:type="dxa"/>
          </w:tcPr>
          <w:p w14:paraId="07E4795F" w14:textId="63BED5BB" w:rsidR="00EF116F" w:rsidRPr="009505E8" w:rsidRDefault="00F3475C" w:rsidP="00F80B4F">
            <w:pPr>
              <w:pStyle w:val="Literatur"/>
              <w:spacing w:after="120"/>
              <w:ind w:left="-108"/>
              <w:rPr>
                <w:i/>
                <w:color w:val="000000"/>
              </w:rPr>
            </w:pPr>
            <w:r>
              <w:rPr>
                <w:i/>
                <w:color w:val="000000"/>
              </w:rPr>
              <w:t>Wir benötigen</w:t>
            </w:r>
            <w:r w:rsidRPr="009505E8">
              <w:rPr>
                <w:i/>
                <w:color w:val="000000"/>
              </w:rPr>
              <w:t xml:space="preserve"> ein digitales </w:t>
            </w:r>
            <w:r w:rsidRPr="009505E8">
              <w:rPr>
                <w:b/>
                <w:i/>
                <w:color w:val="000000"/>
              </w:rPr>
              <w:t>Foto</w:t>
            </w:r>
            <w:r w:rsidRPr="009505E8">
              <w:rPr>
                <w:i/>
                <w:color w:val="000000"/>
              </w:rPr>
              <w:t xml:space="preserve"> als </w:t>
            </w:r>
            <w:r>
              <w:rPr>
                <w:i/>
                <w:color w:val="000000"/>
              </w:rPr>
              <w:t>eigene</w:t>
            </w:r>
            <w:r w:rsidRPr="009505E8">
              <w:rPr>
                <w:i/>
                <w:color w:val="000000"/>
              </w:rPr>
              <w:t xml:space="preserve"> Date</w:t>
            </w:r>
            <w:r>
              <w:rPr>
                <w:i/>
                <w:color w:val="000000"/>
              </w:rPr>
              <w:t xml:space="preserve">i von neuen </w:t>
            </w:r>
            <w:proofErr w:type="spellStart"/>
            <w:r>
              <w:rPr>
                <w:i/>
                <w:color w:val="000000"/>
              </w:rPr>
              <w:t>Autor:innen</w:t>
            </w:r>
            <w:proofErr w:type="spellEnd"/>
            <w:r>
              <w:rPr>
                <w:i/>
                <w:color w:val="000000"/>
              </w:rPr>
              <w:t xml:space="preserve"> </w:t>
            </w:r>
            <w:r w:rsidRPr="009505E8">
              <w:rPr>
                <w:i/>
                <w:color w:val="000000"/>
              </w:rPr>
              <w:t>(</w:t>
            </w:r>
            <w:r>
              <w:rPr>
                <w:i/>
                <w:color w:val="000000"/>
              </w:rPr>
              <w:t xml:space="preserve">möglichst groß, aber </w:t>
            </w:r>
            <w:r w:rsidRPr="00723B46">
              <w:rPr>
                <w:b/>
                <w:i/>
                <w:color w:val="000000"/>
              </w:rPr>
              <w:t>mindestens</w:t>
            </w:r>
            <w:r>
              <w:rPr>
                <w:i/>
                <w:color w:val="000000"/>
              </w:rPr>
              <w:t xml:space="preserve"> 200 Pixel hoch</w:t>
            </w:r>
            <w:r w:rsidRPr="009505E8">
              <w:rPr>
                <w:i/>
                <w:color w:val="000000"/>
              </w:rPr>
              <w:t>)</w:t>
            </w:r>
          </w:p>
        </w:tc>
        <w:tc>
          <w:tcPr>
            <w:tcW w:w="7054" w:type="dxa"/>
          </w:tcPr>
          <w:p w14:paraId="6310DFF7" w14:textId="77777777" w:rsidR="00EF116F" w:rsidRPr="00F425A6" w:rsidRDefault="00EF116F" w:rsidP="00444A7E">
            <w:pPr>
              <w:pStyle w:val="Textkrper"/>
              <w:spacing w:after="120" w:line="240" w:lineRule="auto"/>
              <w:rPr>
                <w:b/>
                <w:color w:val="000000"/>
                <w:sz w:val="28"/>
                <w:szCs w:val="24"/>
                <w:lang w:val="de-AT"/>
              </w:rPr>
            </w:pPr>
            <w:r>
              <w:rPr>
                <w:b/>
                <w:color w:val="000000"/>
                <w:sz w:val="28"/>
                <w:szCs w:val="24"/>
                <w:lang w:val="de-AT"/>
              </w:rPr>
              <w:t>Titel VORNAME NACHNAME</w:t>
            </w:r>
          </w:p>
          <w:p w14:paraId="196CF840" w14:textId="77777777" w:rsidR="00EF116F" w:rsidRPr="00A04EC5" w:rsidRDefault="00EF116F" w:rsidP="00444A7E">
            <w:pPr>
              <w:pStyle w:val="Textkrper"/>
              <w:spacing w:after="120" w:line="240" w:lineRule="auto"/>
              <w:rPr>
                <w:szCs w:val="24"/>
              </w:rPr>
            </w:pPr>
            <w:r w:rsidRPr="00A04EC5">
              <w:rPr>
                <w:szCs w:val="24"/>
              </w:rPr>
              <w:t>Name/Abteilung der Institution</w:t>
            </w:r>
          </w:p>
          <w:p w14:paraId="047C69D9" w14:textId="77777777" w:rsidR="00EF116F" w:rsidRPr="00A04EC5" w:rsidRDefault="00EF116F" w:rsidP="00444A7E">
            <w:pPr>
              <w:pStyle w:val="Textkrper"/>
              <w:spacing w:after="120" w:line="240" w:lineRule="auto"/>
              <w:rPr>
                <w:szCs w:val="24"/>
              </w:rPr>
            </w:pPr>
            <w:r w:rsidRPr="00A04EC5">
              <w:rPr>
                <w:szCs w:val="24"/>
              </w:rPr>
              <w:t xml:space="preserve">Anschrift (Straße Haus-Nr., </w:t>
            </w:r>
            <w:proofErr w:type="gramStart"/>
            <w:r w:rsidRPr="00A04EC5">
              <w:rPr>
                <w:szCs w:val="24"/>
              </w:rPr>
              <w:t>PLZ Ort</w:t>
            </w:r>
            <w:proofErr w:type="gramEnd"/>
            <w:r w:rsidRPr="00A04EC5">
              <w:rPr>
                <w:szCs w:val="24"/>
              </w:rPr>
              <w:t>)</w:t>
            </w:r>
          </w:p>
          <w:p w14:paraId="33F55EF5" w14:textId="77777777" w:rsidR="00EF116F" w:rsidRPr="00907ADA" w:rsidRDefault="00EF116F" w:rsidP="00444A7E">
            <w:pPr>
              <w:pStyle w:val="Textkrper"/>
              <w:spacing w:after="120" w:line="240" w:lineRule="auto"/>
              <w:rPr>
                <w:szCs w:val="24"/>
              </w:rPr>
            </w:pPr>
            <w:r w:rsidRPr="00907ADA">
              <w:rPr>
                <w:szCs w:val="24"/>
              </w:rPr>
              <w:t>E-Mail-Adresse</w:t>
            </w:r>
          </w:p>
          <w:p w14:paraId="6748AE86" w14:textId="77777777" w:rsidR="00EF116F" w:rsidRPr="00027FA3" w:rsidRDefault="00EF116F" w:rsidP="00720507">
            <w:pPr>
              <w:pStyle w:val="Textkrper"/>
              <w:spacing w:after="120" w:line="240" w:lineRule="auto"/>
              <w:rPr>
                <w:b/>
                <w:color w:val="000000"/>
                <w:szCs w:val="22"/>
              </w:rPr>
            </w:pPr>
            <w:r w:rsidRPr="00907ADA">
              <w:rPr>
                <w:szCs w:val="24"/>
              </w:rPr>
              <w:t>Homepage</w:t>
            </w:r>
          </w:p>
        </w:tc>
      </w:tr>
      <w:tr w:rsidR="00EF116F" w:rsidRPr="00EF116F" w14:paraId="0EC74DE2" w14:textId="77777777" w:rsidTr="00BA18FC">
        <w:tc>
          <w:tcPr>
            <w:tcW w:w="2268" w:type="dxa"/>
          </w:tcPr>
          <w:p w14:paraId="488A80C9" w14:textId="77777777" w:rsidR="00EF116F" w:rsidRPr="00EF116F" w:rsidRDefault="00EF116F" w:rsidP="009E55C8">
            <w:pPr>
              <w:pStyle w:val="Literatur"/>
              <w:ind w:left="-105"/>
              <w:rPr>
                <w:i/>
                <w:iCs/>
                <w:color w:val="000000"/>
                <w:szCs w:val="22"/>
              </w:rPr>
            </w:pPr>
          </w:p>
        </w:tc>
        <w:tc>
          <w:tcPr>
            <w:tcW w:w="7054" w:type="dxa"/>
          </w:tcPr>
          <w:p w14:paraId="047B71BF" w14:textId="4616918F" w:rsidR="00EF116F" w:rsidRPr="00EF116F" w:rsidRDefault="00EF116F" w:rsidP="00BA18FC">
            <w:pPr>
              <w:pStyle w:val="Textkrper"/>
              <w:rPr>
                <w:b/>
                <w:i/>
                <w:iCs/>
                <w:color w:val="000000"/>
                <w:szCs w:val="22"/>
                <w:lang w:val="de-AT"/>
              </w:rPr>
            </w:pPr>
            <w:r w:rsidRPr="00EF116F">
              <w:rPr>
                <w:b/>
                <w:i/>
                <w:iCs/>
                <w:color w:val="000000"/>
                <w:szCs w:val="22"/>
                <w:lang w:val="de-AT"/>
              </w:rPr>
              <w:t>Bitte diese Zeilen</w:t>
            </w:r>
            <w:r w:rsidR="00075594">
              <w:rPr>
                <w:b/>
                <w:i/>
                <w:iCs/>
                <w:color w:val="000000"/>
                <w:szCs w:val="22"/>
                <w:lang w:val="de-AT"/>
              </w:rPr>
              <w:t xml:space="preserve"> der Tabelle</w:t>
            </w:r>
            <w:r w:rsidRPr="00EF116F">
              <w:rPr>
                <w:b/>
                <w:i/>
                <w:iCs/>
                <w:color w:val="000000"/>
                <w:szCs w:val="22"/>
                <w:lang w:val="de-AT"/>
              </w:rPr>
              <w:t xml:space="preserve"> beliebig oft kopieren in Abhängigkeit von der Anzahl der </w:t>
            </w:r>
            <w:proofErr w:type="spellStart"/>
            <w:r w:rsidRPr="00EF116F">
              <w:rPr>
                <w:b/>
                <w:i/>
                <w:iCs/>
                <w:color w:val="000000"/>
                <w:szCs w:val="22"/>
                <w:lang w:val="de-AT"/>
              </w:rPr>
              <w:t>Autor:innen</w:t>
            </w:r>
            <w:proofErr w:type="spellEnd"/>
          </w:p>
        </w:tc>
      </w:tr>
    </w:tbl>
    <w:p w14:paraId="225B340A" w14:textId="77777777" w:rsidR="00AF2B83" w:rsidRPr="00AF2B83" w:rsidRDefault="00AF2B83" w:rsidP="00AF2B83">
      <w:pPr>
        <w:pStyle w:val="Textkrper"/>
      </w:pPr>
    </w:p>
    <w:sectPr w:rsidR="00AF2B83" w:rsidRPr="00AF2B83" w:rsidSect="00B84742">
      <w:headerReference w:type="even" r:id="rId17"/>
      <w:footerReference w:type="default" r:id="rId18"/>
      <w:pgSz w:w="11907" w:h="16840" w:code="9"/>
      <w:pgMar w:top="1418" w:right="1418" w:bottom="1276" w:left="1418" w:header="1077" w:footer="569"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B7B9D" w14:textId="77777777" w:rsidR="007023CC" w:rsidRDefault="007023CC">
      <w:r>
        <w:separator/>
      </w:r>
    </w:p>
  </w:endnote>
  <w:endnote w:type="continuationSeparator" w:id="0">
    <w:p w14:paraId="6A94DB38" w14:textId="77777777" w:rsidR="007023CC" w:rsidRDefault="00702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083F4" w14:textId="77F55BF5" w:rsidR="00076A52" w:rsidRPr="002B0687" w:rsidRDefault="008302FE" w:rsidP="002B0687">
    <w:pPr>
      <w:pStyle w:val="Fuzeile"/>
      <w:pBdr>
        <w:top w:val="single" w:sz="4" w:space="1" w:color="auto"/>
      </w:pBdr>
      <w:tabs>
        <w:tab w:val="clear" w:pos="4950"/>
        <w:tab w:val="center" w:pos="5103"/>
      </w:tabs>
      <w:rPr>
        <w:lang w:val="en-GB"/>
      </w:rPr>
    </w:pPr>
    <w:r w:rsidRPr="002B0687">
      <w:rPr>
        <w:lang w:val="en-GB"/>
      </w:rPr>
      <w:t>NACHNAME</w:t>
    </w:r>
    <w:r w:rsidR="007A6B59" w:rsidRPr="002B0687">
      <w:rPr>
        <w:lang w:val="en-GB"/>
      </w:rPr>
      <w:t>-1</w:t>
    </w:r>
    <w:r w:rsidRPr="002B0687">
      <w:rPr>
        <w:lang w:val="en-GB"/>
      </w:rPr>
      <w:t>/NACHNAME</w:t>
    </w:r>
    <w:r w:rsidR="007A6B59" w:rsidRPr="002B0687">
      <w:rPr>
        <w:lang w:val="en-GB"/>
      </w:rPr>
      <w:t>-2 (202</w:t>
    </w:r>
    <w:r w:rsidR="00AF32E6" w:rsidRPr="002B0687">
      <w:rPr>
        <w:lang w:val="en-GB"/>
      </w:rPr>
      <w:t>6</w:t>
    </w:r>
    <w:r w:rsidR="007A6B59" w:rsidRPr="002B0687">
      <w:rPr>
        <w:lang w:val="en-GB"/>
      </w:rPr>
      <w:t xml:space="preserve">)              </w:t>
    </w:r>
    <w:r w:rsidR="00075594" w:rsidRPr="002B0687">
      <w:rPr>
        <w:lang w:val="en-GB"/>
      </w:rPr>
      <w:tab/>
    </w:r>
    <w:r w:rsidR="00075594" w:rsidRPr="002B0687">
      <w:rPr>
        <w:b/>
        <w:i/>
        <w:color w:val="002060"/>
        <w:lang w:val="en-GB"/>
      </w:rPr>
      <w:t>bwp</w:t>
    </w:r>
    <w:r w:rsidR="00075594" w:rsidRPr="002B0687">
      <w:rPr>
        <w:b/>
        <w:i/>
        <w:color w:val="C00000"/>
        <w:lang w:val="en-GB"/>
      </w:rPr>
      <w:t>@</w:t>
    </w:r>
    <w:r w:rsidR="00075594" w:rsidRPr="002B0687">
      <w:rPr>
        <w:color w:val="C00000"/>
        <w:lang w:val="en-GB"/>
      </w:rPr>
      <w:t xml:space="preserve"> </w:t>
    </w:r>
    <w:r w:rsidR="00312D2F" w:rsidRPr="002B0687">
      <w:rPr>
        <w:lang w:val="en-GB"/>
      </w:rPr>
      <w:t>HT</w:t>
    </w:r>
    <w:r w:rsidR="002B0687">
      <w:rPr>
        <w:lang w:val="en-GB"/>
      </w:rPr>
      <w:t>2025</w:t>
    </w:r>
    <w:r w:rsidR="007A6B59" w:rsidRPr="002B0687">
      <w:rPr>
        <w:lang w:val="en-GB"/>
      </w:rPr>
      <w:tab/>
    </w:r>
    <w:r w:rsidR="007A6B59">
      <w:rPr>
        <w:rStyle w:val="Seitenzahl"/>
      </w:rPr>
      <w:fldChar w:fldCharType="begin"/>
    </w:r>
    <w:r w:rsidR="007A6B59" w:rsidRPr="002B0687">
      <w:rPr>
        <w:rStyle w:val="Seitenzahl"/>
        <w:lang w:val="en-GB"/>
      </w:rPr>
      <w:instrText xml:space="preserve"> PAGE </w:instrText>
    </w:r>
    <w:r w:rsidR="007A6B59">
      <w:rPr>
        <w:rStyle w:val="Seitenzahl"/>
      </w:rPr>
      <w:fldChar w:fldCharType="separate"/>
    </w:r>
    <w:r w:rsidR="007A6B59" w:rsidRPr="002B0687">
      <w:rPr>
        <w:rStyle w:val="Seitenzahl"/>
        <w:lang w:val="en-GB"/>
      </w:rPr>
      <w:t>1</w:t>
    </w:r>
    <w:r w:rsidR="007A6B59">
      <w:rPr>
        <w:rStyle w:val="Seitenzahl"/>
      </w:rPr>
      <w:fldChar w:fldCharType="end"/>
    </w:r>
    <w:r w:rsidR="007A6B59" w:rsidRPr="002B0687">
      <w:rPr>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D1349" w14:textId="77777777" w:rsidR="007023CC" w:rsidRDefault="007023CC">
      <w:r>
        <w:separator/>
      </w:r>
    </w:p>
  </w:footnote>
  <w:footnote w:type="continuationSeparator" w:id="0">
    <w:p w14:paraId="17879F73" w14:textId="77777777" w:rsidR="007023CC" w:rsidRDefault="007023CC">
      <w:r>
        <w:continuationSeparator/>
      </w:r>
    </w:p>
  </w:footnote>
  <w:footnote w:id="1">
    <w:p w14:paraId="3AFAA27E" w14:textId="0948173D" w:rsidR="009B0859" w:rsidRDefault="009B0859">
      <w:pPr>
        <w:pStyle w:val="Funotentext"/>
      </w:pPr>
      <w:r>
        <w:rPr>
          <w:rStyle w:val="Funotenzeichen"/>
        </w:rPr>
        <w:footnoteRef/>
      </w:r>
      <w:r>
        <w:t xml:space="preserve"> </w:t>
      </w:r>
      <w:r>
        <w:tab/>
        <w:t xml:space="preserve">Wir bitten darum, </w:t>
      </w:r>
      <w:r w:rsidRPr="00B65ECE">
        <w:t>möglichst auf Fußnoten wie diese zu verzichten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E4EC" w14:textId="77777777" w:rsidR="00076A52" w:rsidRDefault="00076A52">
    <w:pPr>
      <w:framePr w:w="576" w:wrap="around" w:vAnchor="page" w:hAnchor="page" w:x="4776" w:y="1"/>
      <w:jc w:val="right"/>
      <w:rPr>
        <w:rStyle w:val="Seitenzahl"/>
      </w:rPr>
    </w:pPr>
    <w:r>
      <w:rPr>
        <w:rStyle w:val="Seitenzahl"/>
      </w:rPr>
      <w:fldChar w:fldCharType="begin"/>
    </w:r>
    <w:r w:rsidR="00881E12">
      <w:rPr>
        <w:rStyle w:val="Seitenzahl"/>
      </w:rPr>
      <w:instrText>PAGE</w:instrText>
    </w:r>
    <w:r>
      <w:rPr>
        <w:rStyle w:val="Seitenzahl"/>
      </w:rPr>
      <w:instrText xml:space="preserve">  </w:instrText>
    </w:r>
    <w:r>
      <w:rPr>
        <w:rStyle w:val="Seitenzahl"/>
      </w:rPr>
      <w:fldChar w:fldCharType="separate"/>
    </w:r>
    <w:r>
      <w:rPr>
        <w:rStyle w:val="Seitenzahl"/>
        <w:noProof/>
      </w:rPr>
      <w:t>1</w:t>
    </w:r>
    <w:r>
      <w:rPr>
        <w:rStyle w:val="Seitenzahl"/>
      </w:rPr>
      <w:fldChar w:fldCharType="end"/>
    </w:r>
  </w:p>
  <w:p w14:paraId="5718F89E" w14:textId="77777777" w:rsidR="00076A52" w:rsidRDefault="00076A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5ADF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5449DF"/>
    <w:multiLevelType w:val="hybridMultilevel"/>
    <w:tmpl w:val="4BBE347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1675FE"/>
    <w:multiLevelType w:val="hybridMultilevel"/>
    <w:tmpl w:val="51DCC5CE"/>
    <w:lvl w:ilvl="0" w:tplc="08090001">
      <w:start w:val="1"/>
      <w:numFmt w:val="bullet"/>
      <w:lvlText w:val=""/>
      <w:lvlJc w:val="left"/>
      <w:pPr>
        <w:ind w:left="-2151" w:hanging="360"/>
      </w:pPr>
      <w:rPr>
        <w:rFonts w:ascii="Symbol" w:hAnsi="Symbol" w:hint="default"/>
      </w:rPr>
    </w:lvl>
    <w:lvl w:ilvl="1" w:tplc="08090003" w:tentative="1">
      <w:start w:val="1"/>
      <w:numFmt w:val="bullet"/>
      <w:lvlText w:val="o"/>
      <w:lvlJc w:val="left"/>
      <w:pPr>
        <w:ind w:left="-1431" w:hanging="360"/>
      </w:pPr>
      <w:rPr>
        <w:rFonts w:ascii="Courier New" w:hAnsi="Courier New" w:cs="Courier New" w:hint="default"/>
      </w:rPr>
    </w:lvl>
    <w:lvl w:ilvl="2" w:tplc="08090005" w:tentative="1">
      <w:start w:val="1"/>
      <w:numFmt w:val="bullet"/>
      <w:lvlText w:val=""/>
      <w:lvlJc w:val="left"/>
      <w:pPr>
        <w:ind w:left="-711" w:hanging="360"/>
      </w:pPr>
      <w:rPr>
        <w:rFonts w:ascii="Wingdings" w:hAnsi="Wingdings" w:hint="default"/>
      </w:rPr>
    </w:lvl>
    <w:lvl w:ilvl="3" w:tplc="08090001" w:tentative="1">
      <w:start w:val="1"/>
      <w:numFmt w:val="bullet"/>
      <w:lvlText w:val=""/>
      <w:lvlJc w:val="left"/>
      <w:pPr>
        <w:ind w:left="9" w:hanging="360"/>
      </w:pPr>
      <w:rPr>
        <w:rFonts w:ascii="Symbol" w:hAnsi="Symbol" w:hint="default"/>
      </w:rPr>
    </w:lvl>
    <w:lvl w:ilvl="4" w:tplc="08090003" w:tentative="1">
      <w:start w:val="1"/>
      <w:numFmt w:val="bullet"/>
      <w:lvlText w:val="o"/>
      <w:lvlJc w:val="left"/>
      <w:pPr>
        <w:ind w:left="729" w:hanging="360"/>
      </w:pPr>
      <w:rPr>
        <w:rFonts w:ascii="Courier New" w:hAnsi="Courier New" w:cs="Courier New" w:hint="default"/>
      </w:rPr>
    </w:lvl>
    <w:lvl w:ilvl="5" w:tplc="08090005" w:tentative="1">
      <w:start w:val="1"/>
      <w:numFmt w:val="bullet"/>
      <w:lvlText w:val=""/>
      <w:lvlJc w:val="left"/>
      <w:pPr>
        <w:ind w:left="1449" w:hanging="360"/>
      </w:pPr>
      <w:rPr>
        <w:rFonts w:ascii="Wingdings" w:hAnsi="Wingdings" w:hint="default"/>
      </w:rPr>
    </w:lvl>
    <w:lvl w:ilvl="6" w:tplc="08090001" w:tentative="1">
      <w:start w:val="1"/>
      <w:numFmt w:val="bullet"/>
      <w:lvlText w:val=""/>
      <w:lvlJc w:val="left"/>
      <w:pPr>
        <w:ind w:left="2169" w:hanging="360"/>
      </w:pPr>
      <w:rPr>
        <w:rFonts w:ascii="Symbol" w:hAnsi="Symbol" w:hint="default"/>
      </w:rPr>
    </w:lvl>
    <w:lvl w:ilvl="7" w:tplc="08090003" w:tentative="1">
      <w:start w:val="1"/>
      <w:numFmt w:val="bullet"/>
      <w:lvlText w:val="o"/>
      <w:lvlJc w:val="left"/>
      <w:pPr>
        <w:ind w:left="2889" w:hanging="360"/>
      </w:pPr>
      <w:rPr>
        <w:rFonts w:ascii="Courier New" w:hAnsi="Courier New" w:cs="Courier New" w:hint="default"/>
      </w:rPr>
    </w:lvl>
    <w:lvl w:ilvl="8" w:tplc="08090005" w:tentative="1">
      <w:start w:val="1"/>
      <w:numFmt w:val="bullet"/>
      <w:lvlText w:val=""/>
      <w:lvlJc w:val="left"/>
      <w:pPr>
        <w:ind w:left="3609" w:hanging="360"/>
      </w:pPr>
      <w:rPr>
        <w:rFonts w:ascii="Wingdings" w:hAnsi="Wingdings" w:hint="default"/>
      </w:rPr>
    </w:lvl>
  </w:abstractNum>
  <w:abstractNum w:abstractNumId="3" w15:restartNumberingAfterBreak="0">
    <w:nsid w:val="11BD277A"/>
    <w:multiLevelType w:val="hybridMultilevel"/>
    <w:tmpl w:val="4EA6C780"/>
    <w:lvl w:ilvl="0" w:tplc="589815B6">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B9436CF"/>
    <w:multiLevelType w:val="hybridMultilevel"/>
    <w:tmpl w:val="D466E042"/>
    <w:lvl w:ilvl="0" w:tplc="589815B6">
      <w:numFmt w:val="bullet"/>
      <w:lvlText w:val="-"/>
      <w:lvlJc w:val="left"/>
      <w:pPr>
        <w:tabs>
          <w:tab w:val="num" w:pos="705"/>
        </w:tabs>
        <w:ind w:left="705" w:hanging="705"/>
      </w:pPr>
      <w:rPr>
        <w:rFonts w:ascii="Times New Roman" w:eastAsia="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C32623A"/>
    <w:multiLevelType w:val="multilevel"/>
    <w:tmpl w:val="9AA06D4A"/>
    <w:lvl w:ilvl="0">
      <w:start w:val="1"/>
      <w:numFmt w:val="decimal"/>
      <w:pStyle w:val="berschrift1"/>
      <w:lvlText w:val="%1"/>
      <w:lvlJc w:val="left"/>
      <w:pPr>
        <w:tabs>
          <w:tab w:val="num" w:pos="432"/>
        </w:tabs>
        <w:ind w:left="432" w:hanging="432"/>
      </w:pPr>
      <w:rPr>
        <w:rFonts w:ascii="Times New Roman" w:hAnsi="Times New Roman" w:hint="default"/>
        <w:b/>
        <w:i w:val="0"/>
        <w:sz w:val="28"/>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6" w15:restartNumberingAfterBreak="0">
    <w:nsid w:val="1C7E4AAB"/>
    <w:multiLevelType w:val="hybridMultilevel"/>
    <w:tmpl w:val="9DB6ED18"/>
    <w:lvl w:ilvl="0" w:tplc="6A64FC46">
      <w:start w:val="1"/>
      <w:numFmt w:val="decimal"/>
      <w:lvlText w:val="Tabelle %1:"/>
      <w:lvlJc w:val="left"/>
      <w:pPr>
        <w:tabs>
          <w:tab w:val="num" w:pos="1247"/>
        </w:tabs>
        <w:ind w:left="1247" w:hanging="1247"/>
      </w:pPr>
      <w:rPr>
        <w:rFonts w:ascii="Times New Roman" w:hAnsi="Times New Roman" w:hint="default"/>
        <w:b w:val="0"/>
        <w:i w:val="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0021256"/>
    <w:multiLevelType w:val="hybridMultilevel"/>
    <w:tmpl w:val="506CBD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64621C"/>
    <w:multiLevelType w:val="hybridMultilevel"/>
    <w:tmpl w:val="21123088"/>
    <w:lvl w:ilvl="0" w:tplc="21A8AD7E">
      <w:start w:val="1"/>
      <w:numFmt w:val="decimal"/>
      <w:lvlText w:val="Abb. %1:"/>
      <w:lvlJc w:val="left"/>
      <w:pPr>
        <w:tabs>
          <w:tab w:val="num" w:pos="1800"/>
        </w:tabs>
        <w:ind w:left="108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7D37421"/>
    <w:multiLevelType w:val="hybridMultilevel"/>
    <w:tmpl w:val="CED411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71C3A8A"/>
    <w:multiLevelType w:val="hybridMultilevel"/>
    <w:tmpl w:val="0038A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1153D0"/>
    <w:multiLevelType w:val="hybridMultilevel"/>
    <w:tmpl w:val="E81AE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9333401"/>
    <w:multiLevelType w:val="hybridMultilevel"/>
    <w:tmpl w:val="00CAAE98"/>
    <w:lvl w:ilvl="0" w:tplc="047677B6">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3C2A05"/>
    <w:multiLevelType w:val="hybridMultilevel"/>
    <w:tmpl w:val="67105B4E"/>
    <w:lvl w:ilvl="0" w:tplc="589815B6">
      <w:numFmt w:val="bullet"/>
      <w:lvlText w:val="-"/>
      <w:lvlJc w:val="left"/>
      <w:pPr>
        <w:tabs>
          <w:tab w:val="num" w:pos="1065"/>
        </w:tabs>
        <w:ind w:left="1065" w:hanging="705"/>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101704"/>
    <w:multiLevelType w:val="hybridMultilevel"/>
    <w:tmpl w:val="771879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4612799">
    <w:abstractNumId w:val="5"/>
  </w:num>
  <w:num w:numId="2" w16cid:durableId="1234856175">
    <w:abstractNumId w:val="7"/>
  </w:num>
  <w:num w:numId="3" w16cid:durableId="1680738886">
    <w:abstractNumId w:val="13"/>
  </w:num>
  <w:num w:numId="4" w16cid:durableId="158741796">
    <w:abstractNumId w:val="4"/>
  </w:num>
  <w:num w:numId="5" w16cid:durableId="2006081199">
    <w:abstractNumId w:val="8"/>
  </w:num>
  <w:num w:numId="6" w16cid:durableId="428893917">
    <w:abstractNumId w:val="6"/>
  </w:num>
  <w:num w:numId="7" w16cid:durableId="1226990534">
    <w:abstractNumId w:val="0"/>
  </w:num>
  <w:num w:numId="8" w16cid:durableId="553127170">
    <w:abstractNumId w:val="12"/>
  </w:num>
  <w:num w:numId="9" w16cid:durableId="1998921681">
    <w:abstractNumId w:val="1"/>
  </w:num>
  <w:num w:numId="10" w16cid:durableId="2001276561">
    <w:abstractNumId w:val="9"/>
  </w:num>
  <w:num w:numId="11" w16cid:durableId="472794143">
    <w:abstractNumId w:val="3"/>
  </w:num>
  <w:num w:numId="12" w16cid:durableId="634413150">
    <w:abstractNumId w:val="2"/>
  </w:num>
  <w:num w:numId="13" w16cid:durableId="1629779785">
    <w:abstractNumId w:val="10"/>
  </w:num>
  <w:num w:numId="14" w16cid:durableId="1066535620">
    <w:abstractNumId w:val="14"/>
  </w:num>
  <w:num w:numId="15" w16cid:durableId="8238600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90"/>
  <w:drawingGridVerticalSpacing w:val="245"/>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AB"/>
    <w:rsid w:val="0000505B"/>
    <w:rsid w:val="00005946"/>
    <w:rsid w:val="000121C3"/>
    <w:rsid w:val="00020F6C"/>
    <w:rsid w:val="0002486B"/>
    <w:rsid w:val="00027D56"/>
    <w:rsid w:val="00034D21"/>
    <w:rsid w:val="0003519B"/>
    <w:rsid w:val="00041B35"/>
    <w:rsid w:val="00041CB3"/>
    <w:rsid w:val="00055B58"/>
    <w:rsid w:val="00063F61"/>
    <w:rsid w:val="00064689"/>
    <w:rsid w:val="00066DBF"/>
    <w:rsid w:val="000674F9"/>
    <w:rsid w:val="00075594"/>
    <w:rsid w:val="00076A52"/>
    <w:rsid w:val="000821BE"/>
    <w:rsid w:val="0008325C"/>
    <w:rsid w:val="00084909"/>
    <w:rsid w:val="00087CEC"/>
    <w:rsid w:val="000A0030"/>
    <w:rsid w:val="000A1CDE"/>
    <w:rsid w:val="000B3284"/>
    <w:rsid w:val="000B5326"/>
    <w:rsid w:val="000B618F"/>
    <w:rsid w:val="000C49BB"/>
    <w:rsid w:val="000C63C0"/>
    <w:rsid w:val="000D6F19"/>
    <w:rsid w:val="000E4A02"/>
    <w:rsid w:val="000F15C3"/>
    <w:rsid w:val="000F20FA"/>
    <w:rsid w:val="000F2A49"/>
    <w:rsid w:val="000F480D"/>
    <w:rsid w:val="000F6D0E"/>
    <w:rsid w:val="000F7B70"/>
    <w:rsid w:val="00101F20"/>
    <w:rsid w:val="00104BA4"/>
    <w:rsid w:val="001101F1"/>
    <w:rsid w:val="00110FAE"/>
    <w:rsid w:val="00131CFE"/>
    <w:rsid w:val="00134C29"/>
    <w:rsid w:val="0014287B"/>
    <w:rsid w:val="00142BBE"/>
    <w:rsid w:val="00157402"/>
    <w:rsid w:val="0016221D"/>
    <w:rsid w:val="0017577C"/>
    <w:rsid w:val="001865CA"/>
    <w:rsid w:val="00187129"/>
    <w:rsid w:val="001A1087"/>
    <w:rsid w:val="001A7713"/>
    <w:rsid w:val="001B7C85"/>
    <w:rsid w:val="001C36DD"/>
    <w:rsid w:val="001C37B2"/>
    <w:rsid w:val="001D13AB"/>
    <w:rsid w:val="001D67B4"/>
    <w:rsid w:val="001E418A"/>
    <w:rsid w:val="001F1256"/>
    <w:rsid w:val="001F25F2"/>
    <w:rsid w:val="00202516"/>
    <w:rsid w:val="00204F0E"/>
    <w:rsid w:val="00204F31"/>
    <w:rsid w:val="00210CA9"/>
    <w:rsid w:val="00220E1E"/>
    <w:rsid w:val="00224AAB"/>
    <w:rsid w:val="00243AE4"/>
    <w:rsid w:val="00246602"/>
    <w:rsid w:val="00261E25"/>
    <w:rsid w:val="00263E7B"/>
    <w:rsid w:val="002B0687"/>
    <w:rsid w:val="002B2647"/>
    <w:rsid w:val="002B4FD7"/>
    <w:rsid w:val="002E5F46"/>
    <w:rsid w:val="002F624F"/>
    <w:rsid w:val="002F7A56"/>
    <w:rsid w:val="003007C6"/>
    <w:rsid w:val="003032A8"/>
    <w:rsid w:val="00312D2F"/>
    <w:rsid w:val="003172D2"/>
    <w:rsid w:val="00333A4C"/>
    <w:rsid w:val="00335504"/>
    <w:rsid w:val="003443F3"/>
    <w:rsid w:val="00345CFC"/>
    <w:rsid w:val="003578A7"/>
    <w:rsid w:val="00362331"/>
    <w:rsid w:val="0036784D"/>
    <w:rsid w:val="00370932"/>
    <w:rsid w:val="00374480"/>
    <w:rsid w:val="00380764"/>
    <w:rsid w:val="00382C07"/>
    <w:rsid w:val="003A2513"/>
    <w:rsid w:val="003D7C3B"/>
    <w:rsid w:val="003E370B"/>
    <w:rsid w:val="00407D74"/>
    <w:rsid w:val="00416411"/>
    <w:rsid w:val="00437C44"/>
    <w:rsid w:val="00442240"/>
    <w:rsid w:val="00444199"/>
    <w:rsid w:val="00444A7E"/>
    <w:rsid w:val="00464B75"/>
    <w:rsid w:val="004903A8"/>
    <w:rsid w:val="004A1DD5"/>
    <w:rsid w:val="004A5F33"/>
    <w:rsid w:val="004B66F0"/>
    <w:rsid w:val="004E240F"/>
    <w:rsid w:val="00516CC3"/>
    <w:rsid w:val="00520E54"/>
    <w:rsid w:val="005218A8"/>
    <w:rsid w:val="00524C1D"/>
    <w:rsid w:val="00536B7E"/>
    <w:rsid w:val="005372FF"/>
    <w:rsid w:val="005519CD"/>
    <w:rsid w:val="00551C2A"/>
    <w:rsid w:val="00567372"/>
    <w:rsid w:val="005738A7"/>
    <w:rsid w:val="00595D70"/>
    <w:rsid w:val="005A298E"/>
    <w:rsid w:val="005B7988"/>
    <w:rsid w:val="005C01A4"/>
    <w:rsid w:val="005C760C"/>
    <w:rsid w:val="005D2B51"/>
    <w:rsid w:val="00601016"/>
    <w:rsid w:val="0060118B"/>
    <w:rsid w:val="00603AD5"/>
    <w:rsid w:val="00604BD5"/>
    <w:rsid w:val="00616B0E"/>
    <w:rsid w:val="006210E0"/>
    <w:rsid w:val="00630786"/>
    <w:rsid w:val="0063758B"/>
    <w:rsid w:val="00637D35"/>
    <w:rsid w:val="006409C7"/>
    <w:rsid w:val="00651083"/>
    <w:rsid w:val="0066182A"/>
    <w:rsid w:val="006678EB"/>
    <w:rsid w:val="00673D18"/>
    <w:rsid w:val="006747BE"/>
    <w:rsid w:val="006914FA"/>
    <w:rsid w:val="00692D6D"/>
    <w:rsid w:val="006A1788"/>
    <w:rsid w:val="006B5A4E"/>
    <w:rsid w:val="006D0251"/>
    <w:rsid w:val="006D0FFA"/>
    <w:rsid w:val="006D216A"/>
    <w:rsid w:val="006D4368"/>
    <w:rsid w:val="006E4B88"/>
    <w:rsid w:val="006E7CB0"/>
    <w:rsid w:val="006F5262"/>
    <w:rsid w:val="006F5FDE"/>
    <w:rsid w:val="007023CC"/>
    <w:rsid w:val="00704B25"/>
    <w:rsid w:val="00706025"/>
    <w:rsid w:val="00710FDC"/>
    <w:rsid w:val="007160DA"/>
    <w:rsid w:val="00722286"/>
    <w:rsid w:val="00745875"/>
    <w:rsid w:val="00760620"/>
    <w:rsid w:val="00764827"/>
    <w:rsid w:val="00771948"/>
    <w:rsid w:val="00777ADB"/>
    <w:rsid w:val="00783D40"/>
    <w:rsid w:val="007965AB"/>
    <w:rsid w:val="007A6B59"/>
    <w:rsid w:val="007B3276"/>
    <w:rsid w:val="007D0E46"/>
    <w:rsid w:val="007D460D"/>
    <w:rsid w:val="007F1DDF"/>
    <w:rsid w:val="007F3084"/>
    <w:rsid w:val="00802D78"/>
    <w:rsid w:val="0080713F"/>
    <w:rsid w:val="00814036"/>
    <w:rsid w:val="00821D13"/>
    <w:rsid w:val="0082438F"/>
    <w:rsid w:val="008302FE"/>
    <w:rsid w:val="00830F13"/>
    <w:rsid w:val="00832698"/>
    <w:rsid w:val="00834F26"/>
    <w:rsid w:val="00835545"/>
    <w:rsid w:val="008517E9"/>
    <w:rsid w:val="00854691"/>
    <w:rsid w:val="00860F7E"/>
    <w:rsid w:val="0086482A"/>
    <w:rsid w:val="008652C6"/>
    <w:rsid w:val="00866184"/>
    <w:rsid w:val="00866226"/>
    <w:rsid w:val="00881E12"/>
    <w:rsid w:val="008851D1"/>
    <w:rsid w:val="00887CE6"/>
    <w:rsid w:val="008A0A69"/>
    <w:rsid w:val="008A3037"/>
    <w:rsid w:val="008A316D"/>
    <w:rsid w:val="008C023E"/>
    <w:rsid w:val="008C3F52"/>
    <w:rsid w:val="008D092C"/>
    <w:rsid w:val="008F6C2E"/>
    <w:rsid w:val="009057B7"/>
    <w:rsid w:val="009076A3"/>
    <w:rsid w:val="009163A6"/>
    <w:rsid w:val="00917814"/>
    <w:rsid w:val="009426F5"/>
    <w:rsid w:val="00950091"/>
    <w:rsid w:val="00951212"/>
    <w:rsid w:val="00963045"/>
    <w:rsid w:val="00974896"/>
    <w:rsid w:val="00994651"/>
    <w:rsid w:val="009A176B"/>
    <w:rsid w:val="009A330B"/>
    <w:rsid w:val="009A370F"/>
    <w:rsid w:val="009A4955"/>
    <w:rsid w:val="009A7E25"/>
    <w:rsid w:val="009B0859"/>
    <w:rsid w:val="009B47CB"/>
    <w:rsid w:val="009C23B7"/>
    <w:rsid w:val="009C40A8"/>
    <w:rsid w:val="009D044A"/>
    <w:rsid w:val="009E3E55"/>
    <w:rsid w:val="009E52D3"/>
    <w:rsid w:val="009E55C8"/>
    <w:rsid w:val="009E7907"/>
    <w:rsid w:val="009F05D9"/>
    <w:rsid w:val="00A16C0A"/>
    <w:rsid w:val="00A222D0"/>
    <w:rsid w:val="00A24D65"/>
    <w:rsid w:val="00A27696"/>
    <w:rsid w:val="00A44E0B"/>
    <w:rsid w:val="00A460DF"/>
    <w:rsid w:val="00A46408"/>
    <w:rsid w:val="00A47051"/>
    <w:rsid w:val="00A61814"/>
    <w:rsid w:val="00A7283E"/>
    <w:rsid w:val="00A738D1"/>
    <w:rsid w:val="00A7792D"/>
    <w:rsid w:val="00A819CC"/>
    <w:rsid w:val="00AA0640"/>
    <w:rsid w:val="00AB19B6"/>
    <w:rsid w:val="00AF2B83"/>
    <w:rsid w:val="00AF32E6"/>
    <w:rsid w:val="00AF5FC4"/>
    <w:rsid w:val="00B00F95"/>
    <w:rsid w:val="00B0176F"/>
    <w:rsid w:val="00B05E0F"/>
    <w:rsid w:val="00B15490"/>
    <w:rsid w:val="00B23E89"/>
    <w:rsid w:val="00B350F6"/>
    <w:rsid w:val="00B5045D"/>
    <w:rsid w:val="00B57C59"/>
    <w:rsid w:val="00B64C43"/>
    <w:rsid w:val="00B65ECE"/>
    <w:rsid w:val="00B84742"/>
    <w:rsid w:val="00B91FB4"/>
    <w:rsid w:val="00B92136"/>
    <w:rsid w:val="00B93D89"/>
    <w:rsid w:val="00B966E4"/>
    <w:rsid w:val="00BA08EB"/>
    <w:rsid w:val="00BA1EC3"/>
    <w:rsid w:val="00BB5158"/>
    <w:rsid w:val="00BC49BE"/>
    <w:rsid w:val="00BC5706"/>
    <w:rsid w:val="00BC7895"/>
    <w:rsid w:val="00BE0FC6"/>
    <w:rsid w:val="00BE3EBD"/>
    <w:rsid w:val="00BE648D"/>
    <w:rsid w:val="00C07B4B"/>
    <w:rsid w:val="00C200AB"/>
    <w:rsid w:val="00C20F72"/>
    <w:rsid w:val="00C21B2A"/>
    <w:rsid w:val="00C26B21"/>
    <w:rsid w:val="00C35684"/>
    <w:rsid w:val="00C440AE"/>
    <w:rsid w:val="00C44676"/>
    <w:rsid w:val="00C5501E"/>
    <w:rsid w:val="00C61E46"/>
    <w:rsid w:val="00C6711B"/>
    <w:rsid w:val="00C71F07"/>
    <w:rsid w:val="00C87555"/>
    <w:rsid w:val="00C92573"/>
    <w:rsid w:val="00C927D2"/>
    <w:rsid w:val="00CA2A5E"/>
    <w:rsid w:val="00CB25C4"/>
    <w:rsid w:val="00CC4510"/>
    <w:rsid w:val="00CD1E04"/>
    <w:rsid w:val="00CE0F61"/>
    <w:rsid w:val="00CF3A00"/>
    <w:rsid w:val="00D2238D"/>
    <w:rsid w:val="00D27E48"/>
    <w:rsid w:val="00D322C3"/>
    <w:rsid w:val="00D4005F"/>
    <w:rsid w:val="00D42ED9"/>
    <w:rsid w:val="00D70AD6"/>
    <w:rsid w:val="00DB3C5B"/>
    <w:rsid w:val="00DB5E50"/>
    <w:rsid w:val="00DC37C0"/>
    <w:rsid w:val="00DD2422"/>
    <w:rsid w:val="00DD5CC5"/>
    <w:rsid w:val="00DF7EEF"/>
    <w:rsid w:val="00E158DC"/>
    <w:rsid w:val="00E25F70"/>
    <w:rsid w:val="00E36236"/>
    <w:rsid w:val="00E428D1"/>
    <w:rsid w:val="00E443C6"/>
    <w:rsid w:val="00E52499"/>
    <w:rsid w:val="00E723BE"/>
    <w:rsid w:val="00E818D6"/>
    <w:rsid w:val="00E81DA9"/>
    <w:rsid w:val="00E95F12"/>
    <w:rsid w:val="00EA1FD0"/>
    <w:rsid w:val="00EA3E46"/>
    <w:rsid w:val="00EA4470"/>
    <w:rsid w:val="00EF116F"/>
    <w:rsid w:val="00EF17FD"/>
    <w:rsid w:val="00F112AF"/>
    <w:rsid w:val="00F17EAB"/>
    <w:rsid w:val="00F21F9F"/>
    <w:rsid w:val="00F3475C"/>
    <w:rsid w:val="00F51F8B"/>
    <w:rsid w:val="00F53122"/>
    <w:rsid w:val="00F54D9E"/>
    <w:rsid w:val="00F55FAD"/>
    <w:rsid w:val="00F56594"/>
    <w:rsid w:val="00F6308B"/>
    <w:rsid w:val="00F63A1A"/>
    <w:rsid w:val="00F657C9"/>
    <w:rsid w:val="00F75D78"/>
    <w:rsid w:val="00F80B4F"/>
    <w:rsid w:val="00F83F8B"/>
    <w:rsid w:val="00F85152"/>
    <w:rsid w:val="00F874A5"/>
    <w:rsid w:val="00FC4BAE"/>
    <w:rsid w:val="00FC5656"/>
    <w:rsid w:val="00FD2C67"/>
    <w:rsid w:val="00FE1EDD"/>
    <w:rsid w:val="00FF388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AF907"/>
  <w15:docId w15:val="{45010EF4-BFE7-4163-856F-3896E96B0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5ECE"/>
    <w:rPr>
      <w:rFonts w:ascii="Arial" w:hAnsi="Arial" w:cs="Arial"/>
      <w:sz w:val="22"/>
      <w:lang w:val="de-DE" w:eastAsia="de-DE"/>
    </w:rPr>
  </w:style>
  <w:style w:type="paragraph" w:styleId="berschrift1">
    <w:name w:val="heading 1"/>
    <w:basedOn w:val="Standard"/>
    <w:next w:val="Textkrper"/>
    <w:qFormat/>
    <w:rsid w:val="00F63A1A"/>
    <w:pPr>
      <w:keepNext/>
      <w:numPr>
        <w:numId w:val="1"/>
      </w:numPr>
      <w:spacing w:before="360" w:after="180"/>
      <w:ind w:left="431" w:hanging="431"/>
      <w:outlineLvl w:val="0"/>
    </w:pPr>
    <w:rPr>
      <w:rFonts w:ascii="Times New Roman" w:hAnsi="Times New Roman" w:cs="Times New Roman"/>
      <w:b/>
      <w:bCs/>
      <w:kern w:val="32"/>
      <w:sz w:val="28"/>
      <w:szCs w:val="32"/>
    </w:rPr>
  </w:style>
  <w:style w:type="paragraph" w:styleId="berschrift2">
    <w:name w:val="heading 2"/>
    <w:basedOn w:val="berschrift1"/>
    <w:next w:val="Textkrper"/>
    <w:qFormat/>
    <w:rsid w:val="00F63A1A"/>
    <w:pPr>
      <w:numPr>
        <w:ilvl w:val="1"/>
      </w:numPr>
      <w:spacing w:before="240"/>
      <w:ind w:left="578" w:hanging="578"/>
      <w:outlineLvl w:val="1"/>
    </w:pPr>
    <w:rPr>
      <w:bCs w:val="0"/>
      <w:iCs/>
      <w:sz w:val="24"/>
      <w:szCs w:val="28"/>
    </w:rPr>
  </w:style>
  <w:style w:type="paragraph" w:styleId="berschrift3">
    <w:name w:val="heading 3"/>
    <w:basedOn w:val="berschrift2"/>
    <w:next w:val="Textkrper"/>
    <w:qFormat/>
    <w:rsid w:val="00D2238D"/>
    <w:pPr>
      <w:numPr>
        <w:ilvl w:val="2"/>
      </w:numPr>
      <w:spacing w:after="120"/>
      <w:outlineLvl w:val="2"/>
    </w:pPr>
    <w:rPr>
      <w:b w:val="0"/>
      <w:bCs/>
      <w:i/>
      <w:szCs w:val="26"/>
    </w:rPr>
  </w:style>
  <w:style w:type="paragraph" w:styleId="berschrift4">
    <w:name w:val="heading 4"/>
    <w:basedOn w:val="berschrift3"/>
    <w:next w:val="Textkrper"/>
    <w:qFormat/>
    <w:pPr>
      <w:numPr>
        <w:ilvl w:val="3"/>
      </w:numPr>
      <w:spacing w:after="60"/>
      <w:ind w:left="862" w:hanging="862"/>
      <w:outlineLvl w:val="3"/>
    </w:pPr>
    <w:rPr>
      <w:bCs w:val="0"/>
      <w:szCs w:val="28"/>
    </w:rPr>
  </w:style>
  <w:style w:type="paragraph" w:styleId="berschrift5">
    <w:name w:val="heading 5"/>
    <w:basedOn w:val="berschrift3"/>
    <w:next w:val="Textkrper"/>
    <w:qFormat/>
    <w:pPr>
      <w:numPr>
        <w:ilvl w:val="4"/>
      </w:numPr>
      <w:spacing w:after="60"/>
      <w:outlineLvl w:val="4"/>
    </w:pPr>
    <w:rPr>
      <w:bCs w:val="0"/>
      <w:iCs w:val="0"/>
    </w:rPr>
  </w:style>
  <w:style w:type="paragraph" w:styleId="berschrift6">
    <w:name w:val="heading 6"/>
    <w:basedOn w:val="Standard"/>
    <w:next w:val="Standard"/>
    <w:qFormat/>
    <w:pPr>
      <w:numPr>
        <w:ilvl w:val="5"/>
        <w:numId w:val="1"/>
      </w:numPr>
      <w:spacing w:before="240" w:after="60"/>
      <w:outlineLvl w:val="5"/>
    </w:pPr>
    <w:rPr>
      <w:rFonts w:ascii="Times New Roman" w:hAnsi="Times New Roman" w:cs="Times New Roman"/>
      <w:b/>
      <w:bCs/>
      <w:szCs w:val="22"/>
    </w:rPr>
  </w:style>
  <w:style w:type="paragraph" w:styleId="berschrift7">
    <w:name w:val="heading 7"/>
    <w:basedOn w:val="Standard"/>
    <w:next w:val="Standard"/>
    <w:qFormat/>
    <w:pPr>
      <w:numPr>
        <w:ilvl w:val="6"/>
        <w:numId w:val="1"/>
      </w:numPr>
      <w:spacing w:before="240" w:after="60"/>
      <w:outlineLvl w:val="6"/>
    </w:pPr>
    <w:rPr>
      <w:rFonts w:ascii="Times New Roman" w:hAnsi="Times New Roman" w:cs="Times New Roman"/>
      <w:sz w:val="24"/>
      <w:szCs w:val="24"/>
    </w:rPr>
  </w:style>
  <w:style w:type="paragraph" w:styleId="berschrift8">
    <w:name w:val="heading 8"/>
    <w:basedOn w:val="Standard"/>
    <w:next w:val="Standard"/>
    <w:qFormat/>
    <w:pPr>
      <w:numPr>
        <w:ilvl w:val="7"/>
        <w:numId w:val="1"/>
      </w:numPr>
      <w:spacing w:before="240" w:after="60"/>
      <w:outlineLvl w:val="7"/>
    </w:pPr>
    <w:rPr>
      <w:rFonts w:ascii="Times New Roman" w:hAnsi="Times New Roman" w:cs="Times New Roman"/>
      <w:i/>
      <w:iCs/>
      <w:sz w:val="24"/>
      <w:szCs w:val="24"/>
    </w:rPr>
  </w:style>
  <w:style w:type="paragraph" w:styleId="berschrift9">
    <w:name w:val="heading 9"/>
    <w:basedOn w:val="Standard"/>
    <w:next w:val="Standard"/>
    <w:qFormat/>
    <w:pPr>
      <w:numPr>
        <w:ilvl w:val="8"/>
        <w:numId w:val="1"/>
      </w:numPr>
      <w:spacing w:before="240" w:after="60"/>
      <w:outlineLvl w:val="8"/>
    </w:pPr>
    <w:rPr>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suchterLink">
    <w:name w:val="FollowedHyperlink"/>
    <w:rPr>
      <w:color w:val="800080"/>
      <w:u w:val="single"/>
    </w:rPr>
  </w:style>
  <w:style w:type="character" w:styleId="Seitenzahl">
    <w:name w:val="page number"/>
    <w:basedOn w:val="Absatz-Standardschriftart"/>
  </w:style>
  <w:style w:type="paragraph" w:styleId="Textkrper">
    <w:name w:val="Body Text"/>
    <w:basedOn w:val="Standard"/>
    <w:link w:val="TextkrperZchn"/>
    <w:qFormat/>
    <w:pPr>
      <w:spacing w:after="180" w:line="320" w:lineRule="atLeast"/>
    </w:pPr>
    <w:rPr>
      <w:rFonts w:ascii="Times New Roman" w:hAnsi="Times New Roman"/>
      <w:sz w:val="24"/>
    </w:rPr>
  </w:style>
  <w:style w:type="paragraph" w:customStyle="1" w:styleId="Tabellenbeschriftung">
    <w:name w:val="Tabellenbeschriftung"/>
    <w:basedOn w:val="Beschriftung"/>
    <w:qFormat/>
    <w:rsid w:val="00B65ECE"/>
    <w:pPr>
      <w:keepNext/>
      <w:spacing w:before="360"/>
      <w:ind w:left="1247" w:hanging="1247"/>
    </w:pPr>
    <w:rPr>
      <w:b w:val="0"/>
    </w:rPr>
  </w:style>
  <w:style w:type="paragraph" w:styleId="Funotentext">
    <w:name w:val="footnote text"/>
    <w:basedOn w:val="Standard"/>
    <w:semiHidden/>
    <w:pPr>
      <w:spacing w:after="40"/>
      <w:ind w:left="272" w:hanging="272"/>
    </w:pPr>
    <w:rPr>
      <w:rFonts w:ascii="Times New Roman" w:hAnsi="Times New Roman" w:cs="Times New Roman"/>
      <w:sz w:val="20"/>
    </w:rPr>
  </w:style>
  <w:style w:type="character" w:styleId="Funotenzeichen">
    <w:name w:val="footnote reference"/>
    <w:semiHidden/>
    <w:rPr>
      <w:vertAlign w:val="superscript"/>
    </w:rPr>
  </w:style>
  <w:style w:type="paragraph" w:styleId="Fuzeile">
    <w:name w:val="footer"/>
    <w:basedOn w:val="Standard"/>
    <w:pPr>
      <w:tabs>
        <w:tab w:val="center" w:pos="4950"/>
        <w:tab w:val="right" w:pos="9072"/>
      </w:tabs>
    </w:pPr>
    <w:rPr>
      <w:rFonts w:ascii="Times New Roman" w:hAnsi="Times New Roman" w:cs="Times New Roman"/>
      <w:sz w:val="20"/>
    </w:rPr>
  </w:style>
  <w:style w:type="character" w:styleId="Hyperlink">
    <w:name w:val="Hyperlink"/>
    <w:rPr>
      <w:color w:val="0000FF"/>
      <w:u w:val="single"/>
    </w:rPr>
  </w:style>
  <w:style w:type="paragraph" w:customStyle="1" w:styleId="Titelbwp">
    <w:name w:val="Titel_bwp@"/>
    <w:basedOn w:val="Standard"/>
    <w:next w:val="berschrift1"/>
    <w:pPr>
      <w:spacing w:after="360"/>
    </w:pPr>
    <w:rPr>
      <w:rFonts w:ascii="Times New Roman" w:hAnsi="Times New Roman"/>
      <w:b/>
      <w:sz w:val="32"/>
    </w:rPr>
  </w:style>
  <w:style w:type="paragraph" w:customStyle="1" w:styleId="Abbildungsbeschriftung">
    <w:name w:val="Abbildungsbeschriftung"/>
    <w:basedOn w:val="Beschriftung"/>
    <w:rsid w:val="00536B7E"/>
    <w:pPr>
      <w:spacing w:after="240"/>
      <w:jc w:val="center"/>
    </w:pPr>
    <w:rPr>
      <w:b w:val="0"/>
    </w:rPr>
  </w:style>
  <w:style w:type="paragraph" w:customStyle="1" w:styleId="Literatur">
    <w:name w:val="Literatur"/>
    <w:basedOn w:val="Standard"/>
    <w:link w:val="LiteraturZchn"/>
    <w:qFormat/>
    <w:rsid w:val="00A16C0A"/>
    <w:pPr>
      <w:spacing w:after="240"/>
    </w:pPr>
    <w:rPr>
      <w:rFonts w:ascii="Times New Roman" w:hAnsi="Times New Roman"/>
      <w:sz w:val="24"/>
    </w:rPr>
  </w:style>
  <w:style w:type="paragraph" w:customStyle="1" w:styleId="Lit-VZ">
    <w:name w:val="Lit-VZ"/>
    <w:basedOn w:val="berschrift1"/>
    <w:next w:val="Literatur"/>
    <w:qFormat/>
    <w:pPr>
      <w:numPr>
        <w:numId w:val="0"/>
      </w:numPr>
    </w:pPr>
    <w:rPr>
      <w:bCs w:val="0"/>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rsid w:val="00110FAE"/>
    <w:pPr>
      <w:spacing w:before="180" w:after="180"/>
    </w:pPr>
    <w:rPr>
      <w:rFonts w:ascii="Times New Roman" w:hAnsi="Times New Roman"/>
      <w:b/>
      <w:bCs/>
      <w:sz w:val="24"/>
    </w:rPr>
  </w:style>
  <w:style w:type="paragraph" w:customStyle="1" w:styleId="Titelbwp0">
    <w:name w:val="Titel bwp@"/>
    <w:basedOn w:val="Titelbwp"/>
    <w:rsid w:val="00A16C0A"/>
    <w:pPr>
      <w:pBdr>
        <w:top w:val="single" w:sz="4" w:space="1" w:color="auto"/>
        <w:bottom w:val="single" w:sz="4" w:space="1" w:color="auto"/>
      </w:pBdr>
    </w:pPr>
    <w:rPr>
      <w:rFonts w:cs="Times New Roman"/>
      <w:bCs/>
    </w:rPr>
  </w:style>
  <w:style w:type="character" w:customStyle="1" w:styleId="AngabenAutorInnen">
    <w:name w:val="Angaben Autor(Innen)"/>
    <w:rsid w:val="00A16C0A"/>
    <w:rPr>
      <w:rFonts w:ascii="Times New Roman" w:hAnsi="Times New Roman"/>
      <w:b/>
      <w:bCs/>
      <w:caps/>
      <w:sz w:val="28"/>
    </w:rPr>
  </w:style>
  <w:style w:type="character" w:customStyle="1" w:styleId="Autor-InstitutioninKlammern">
    <w:name w:val="Autor-Institution in Klammern"/>
    <w:rsid w:val="007F3084"/>
    <w:rPr>
      <w:rFonts w:ascii="Times New Roman" w:hAnsi="Times New Roman"/>
      <w:sz w:val="28"/>
    </w:rPr>
  </w:style>
  <w:style w:type="character" w:styleId="Kommentarzeichen">
    <w:name w:val="annotation reference"/>
    <w:rsid w:val="00110FAE"/>
    <w:rPr>
      <w:sz w:val="16"/>
      <w:szCs w:val="16"/>
    </w:rPr>
  </w:style>
  <w:style w:type="paragraph" w:styleId="Kommentartext">
    <w:name w:val="annotation text"/>
    <w:basedOn w:val="Standard"/>
    <w:link w:val="KommentartextZchn"/>
    <w:rsid w:val="00110FAE"/>
    <w:rPr>
      <w:rFonts w:cs="Times New Roman"/>
      <w:sz w:val="20"/>
      <w:lang w:val="x-none" w:eastAsia="x-none"/>
    </w:rPr>
  </w:style>
  <w:style w:type="character" w:customStyle="1" w:styleId="KommentartextZchn">
    <w:name w:val="Kommentartext Zchn"/>
    <w:link w:val="Kommentartext"/>
    <w:rsid w:val="00110FAE"/>
    <w:rPr>
      <w:rFonts w:ascii="Arial" w:hAnsi="Arial" w:cs="Arial"/>
    </w:rPr>
  </w:style>
  <w:style w:type="paragraph" w:styleId="Kommentarthema">
    <w:name w:val="annotation subject"/>
    <w:basedOn w:val="Kommentartext"/>
    <w:next w:val="Kommentartext"/>
    <w:link w:val="KommentarthemaZchn"/>
    <w:rsid w:val="00110FAE"/>
    <w:rPr>
      <w:b/>
      <w:bCs/>
    </w:rPr>
  </w:style>
  <w:style w:type="character" w:customStyle="1" w:styleId="KommentarthemaZchn">
    <w:name w:val="Kommentarthema Zchn"/>
    <w:link w:val="Kommentarthema"/>
    <w:rsid w:val="00110FAE"/>
    <w:rPr>
      <w:rFonts w:ascii="Arial" w:hAnsi="Arial" w:cs="Arial"/>
      <w:b/>
      <w:bCs/>
    </w:rPr>
  </w:style>
  <w:style w:type="paragraph" w:styleId="Sprechblasentext">
    <w:name w:val="Balloon Text"/>
    <w:basedOn w:val="Standard"/>
    <w:link w:val="SprechblasentextZchn"/>
    <w:rsid w:val="00110FAE"/>
    <w:rPr>
      <w:rFonts w:ascii="Tahoma" w:hAnsi="Tahoma" w:cs="Times New Roman"/>
      <w:sz w:val="16"/>
      <w:szCs w:val="16"/>
      <w:lang w:val="x-none" w:eastAsia="x-none"/>
    </w:rPr>
  </w:style>
  <w:style w:type="character" w:customStyle="1" w:styleId="SprechblasentextZchn">
    <w:name w:val="Sprechblasentext Zchn"/>
    <w:link w:val="Sprechblasentext"/>
    <w:rsid w:val="00110FAE"/>
    <w:rPr>
      <w:rFonts w:ascii="Tahoma" w:hAnsi="Tahoma" w:cs="Tahoma"/>
      <w:sz w:val="16"/>
      <w:szCs w:val="16"/>
    </w:rPr>
  </w:style>
  <w:style w:type="paragraph" w:customStyle="1" w:styleId="Funote">
    <w:name w:val="Fußnote"/>
    <w:basedOn w:val="Funotentext"/>
    <w:rsid w:val="00B65ECE"/>
    <w:pPr>
      <w:ind w:left="284" w:hanging="284"/>
    </w:pPr>
  </w:style>
  <w:style w:type="table" w:styleId="Tabellenraster">
    <w:name w:val="Table Grid"/>
    <w:basedOn w:val="NormaleTabelle"/>
    <w:rsid w:val="00362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berschrift">
    <w:name w:val="Abstract_Überschrift"/>
    <w:basedOn w:val="berschrift1"/>
    <w:next w:val="Literatur"/>
    <w:rsid w:val="003578A7"/>
    <w:pPr>
      <w:numPr>
        <w:numId w:val="0"/>
      </w:numPr>
    </w:pPr>
    <w:rPr>
      <w:bCs w:val="0"/>
    </w:rPr>
  </w:style>
  <w:style w:type="paragraph" w:customStyle="1" w:styleId="TextkrperAbstract">
    <w:name w:val="Textkörper_Abstract"/>
    <w:basedOn w:val="Textkrper"/>
    <w:rsid w:val="003578A7"/>
    <w:pPr>
      <w:spacing w:after="120" w:line="300" w:lineRule="atLeast"/>
    </w:pPr>
    <w:rPr>
      <w:sz w:val="22"/>
    </w:rPr>
  </w:style>
  <w:style w:type="character" w:customStyle="1" w:styleId="input8">
    <w:name w:val="input_8"/>
    <w:rsid w:val="0063758B"/>
  </w:style>
  <w:style w:type="paragraph" w:customStyle="1" w:styleId="FormatvorlageTitelbwpLinien">
    <w:name w:val="Formatvorlage Titel_bwp@ + Linien"/>
    <w:basedOn w:val="Titelbwp"/>
    <w:rsid w:val="00FE1EDD"/>
    <w:pPr>
      <w:pBdr>
        <w:top w:val="single" w:sz="4" w:space="1" w:color="auto"/>
        <w:bottom w:val="single" w:sz="4" w:space="1" w:color="auto"/>
      </w:pBdr>
    </w:pPr>
    <w:rPr>
      <w:rFonts w:cs="Times New Roman"/>
      <w:bCs/>
    </w:rPr>
  </w:style>
  <w:style w:type="character" w:styleId="NichtaufgelsteErwhnung">
    <w:name w:val="Unresolved Mention"/>
    <w:basedOn w:val="Absatz-Standardschriftart"/>
    <w:uiPriority w:val="99"/>
    <w:semiHidden/>
    <w:unhideWhenUsed/>
    <w:rsid w:val="00FE1EDD"/>
    <w:rPr>
      <w:color w:val="605E5C"/>
      <w:shd w:val="clear" w:color="auto" w:fill="E1DFDD"/>
    </w:rPr>
  </w:style>
  <w:style w:type="paragraph" w:customStyle="1" w:styleId="einzeilig-ohne-Abstand">
    <w:name w:val="einzeilig-ohne-Abstand"/>
    <w:basedOn w:val="Textkrper"/>
    <w:qFormat/>
    <w:rsid w:val="008A316D"/>
    <w:pPr>
      <w:spacing w:after="0" w:line="240" w:lineRule="auto"/>
    </w:pPr>
  </w:style>
  <w:style w:type="character" w:styleId="Hervorhebung">
    <w:name w:val="Emphasis"/>
    <w:uiPriority w:val="20"/>
    <w:qFormat/>
    <w:rsid w:val="00A7792D"/>
    <w:rPr>
      <w:i/>
      <w:iCs/>
    </w:rPr>
  </w:style>
  <w:style w:type="character" w:customStyle="1" w:styleId="LiteraturZchn">
    <w:name w:val="Literatur Zchn"/>
    <w:link w:val="Literatur"/>
    <w:rsid w:val="00A7792D"/>
    <w:rPr>
      <w:rFonts w:ascii="Times New Roman" w:hAnsi="Times New Roman" w:cs="Arial"/>
      <w:sz w:val="24"/>
      <w:lang w:val="de-DE" w:eastAsia="de-DE"/>
    </w:rPr>
  </w:style>
  <w:style w:type="character" w:styleId="Fett">
    <w:name w:val="Strong"/>
    <w:basedOn w:val="Absatz-Standardschriftart"/>
    <w:uiPriority w:val="22"/>
    <w:qFormat/>
    <w:rsid w:val="00A7792D"/>
    <w:rPr>
      <w:b/>
      <w:bCs/>
    </w:rPr>
  </w:style>
  <w:style w:type="character" w:customStyle="1" w:styleId="TextkrperZchn">
    <w:name w:val="Textkörper Zchn"/>
    <w:basedOn w:val="Absatz-Standardschriftart"/>
    <w:link w:val="Textkrper"/>
    <w:rsid w:val="00A7792D"/>
    <w:rPr>
      <w:rFonts w:ascii="Times New Roman" w:hAnsi="Times New Roman" w:cs="Arial"/>
      <w:sz w:val="24"/>
      <w:lang w:val="de-DE" w:eastAsia="de-DE"/>
    </w:rPr>
  </w:style>
  <w:style w:type="paragraph" w:customStyle="1" w:styleId="einzeiligAbstand6pktnach">
    <w:name w:val="einzeilig Abstand 6 pkt nach"/>
    <w:basedOn w:val="einzeilig-ohne-Abstand"/>
    <w:qFormat/>
    <w:rsid w:val="007B3276"/>
    <w:pPr>
      <w:spacing w:after="120"/>
    </w:pPr>
  </w:style>
  <w:style w:type="paragraph" w:customStyle="1" w:styleId="FormatvorlageAutorInnen-NameundInstitution">
    <w:name w:val="Formatvorlage AutorInnen-Name und Institution"/>
    <w:aliases w:val="nach:  15 Pt."/>
    <w:basedOn w:val="Standard"/>
    <w:rsid w:val="00B65ECE"/>
    <w:pPr>
      <w:spacing w:after="300"/>
    </w:pPr>
    <w:rPr>
      <w:rFonts w:cs="Times New Roman"/>
    </w:rPr>
  </w:style>
  <w:style w:type="paragraph" w:customStyle="1" w:styleId="berschriftDieAutorinnen">
    <w:name w:val="Überschrift Die Autor:innen"/>
    <w:basedOn w:val="Abstractberschrift"/>
    <w:qFormat/>
    <w:rsid w:val="00F3475C"/>
    <w:pPr>
      <w:pBdr>
        <w:bottom w:val="single" w:sz="4" w:space="1" w:color="auto"/>
      </w:pBdr>
      <w:spacing w:before="480" w:after="120"/>
    </w:pPr>
    <w:rPr>
      <w:bCs/>
      <w:color w:val="000000"/>
      <w:szCs w:val="20"/>
    </w:rPr>
  </w:style>
  <w:style w:type="paragraph" w:customStyle="1" w:styleId="Literaturohne-Abstand">
    <w:name w:val="Literatur_ohne-Abstand"/>
    <w:basedOn w:val="Literatur"/>
    <w:link w:val="Literaturohne-AbstandZchn"/>
    <w:qFormat/>
    <w:rsid w:val="00CE0F61"/>
    <w:pPr>
      <w:spacing w:after="0"/>
      <w:jc w:val="both"/>
    </w:pPr>
    <w:rPr>
      <w:iCs/>
      <w:lang w:val="en-GB"/>
    </w:rPr>
  </w:style>
  <w:style w:type="character" w:customStyle="1" w:styleId="Literaturohne-AbstandZchn">
    <w:name w:val="Literatur_ohne-Abstand Zchn"/>
    <w:basedOn w:val="LiteraturZchn"/>
    <w:link w:val="Literaturohne-Abstand"/>
    <w:rsid w:val="00CE0F61"/>
    <w:rPr>
      <w:rFonts w:ascii="Times New Roman" w:hAnsi="Times New Roman" w:cs="Arial"/>
      <w:iCs/>
      <w:sz w:val="24"/>
      <w:lang w:val="en-GB" w:eastAsia="de-DE"/>
    </w:rPr>
  </w:style>
  <w:style w:type="paragraph" w:styleId="berarbeitung">
    <w:name w:val="Revision"/>
    <w:hidden/>
    <w:uiPriority w:val="99"/>
    <w:semiHidden/>
    <w:rsid w:val="006B5A4E"/>
    <w:rPr>
      <w:rFonts w:ascii="Arial" w:hAnsi="Arial" w:cs="Arial"/>
      <w:sz w:val="22"/>
      <w:lang w:val="de-DE" w:eastAsia="de-DE"/>
    </w:rPr>
  </w:style>
  <w:style w:type="paragraph" w:styleId="StandardWeb">
    <w:name w:val="Normal (Web)"/>
    <w:basedOn w:val="Standard"/>
    <w:uiPriority w:val="99"/>
    <w:unhideWhenUsed/>
    <w:rsid w:val="006B5A4E"/>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114657">
      <w:bodyDiv w:val="1"/>
      <w:marLeft w:val="0"/>
      <w:marRight w:val="0"/>
      <w:marTop w:val="0"/>
      <w:marBottom w:val="0"/>
      <w:divBdr>
        <w:top w:val="none" w:sz="0" w:space="0" w:color="auto"/>
        <w:left w:val="none" w:sz="0" w:space="0" w:color="auto"/>
        <w:bottom w:val="none" w:sz="0" w:space="0" w:color="auto"/>
        <w:right w:val="none" w:sz="0" w:space="0" w:color="auto"/>
      </w:divBdr>
    </w:div>
    <w:div w:id="708408640">
      <w:bodyDiv w:val="1"/>
      <w:marLeft w:val="0"/>
      <w:marRight w:val="0"/>
      <w:marTop w:val="0"/>
      <w:marBottom w:val="0"/>
      <w:divBdr>
        <w:top w:val="none" w:sz="0" w:space="0" w:color="auto"/>
        <w:left w:val="none" w:sz="0" w:space="0" w:color="auto"/>
        <w:bottom w:val="none" w:sz="0" w:space="0" w:color="auto"/>
        <w:right w:val="none" w:sz="0" w:space="0" w:color="auto"/>
      </w:divBdr>
      <w:divsChild>
        <w:div w:id="1977106688">
          <w:marLeft w:val="0"/>
          <w:marRight w:val="0"/>
          <w:marTop w:val="0"/>
          <w:marBottom w:val="0"/>
          <w:divBdr>
            <w:top w:val="none" w:sz="0" w:space="0" w:color="auto"/>
            <w:left w:val="none" w:sz="0" w:space="0" w:color="auto"/>
            <w:bottom w:val="none" w:sz="0" w:space="0" w:color="auto"/>
            <w:right w:val="none" w:sz="0" w:space="0" w:color="auto"/>
          </w:divBdr>
          <w:divsChild>
            <w:div w:id="685254855">
              <w:marLeft w:val="0"/>
              <w:marRight w:val="0"/>
              <w:marTop w:val="0"/>
              <w:marBottom w:val="0"/>
              <w:divBdr>
                <w:top w:val="none" w:sz="0" w:space="0" w:color="auto"/>
                <w:left w:val="none" w:sz="0" w:space="0" w:color="auto"/>
                <w:bottom w:val="none" w:sz="0" w:space="0" w:color="auto"/>
                <w:right w:val="none" w:sz="0" w:space="0" w:color="auto"/>
              </w:divBdr>
              <w:divsChild>
                <w:div w:id="17953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670465">
      <w:bodyDiv w:val="1"/>
      <w:marLeft w:val="0"/>
      <w:marRight w:val="0"/>
      <w:marTop w:val="0"/>
      <w:marBottom w:val="0"/>
      <w:divBdr>
        <w:top w:val="none" w:sz="0" w:space="0" w:color="auto"/>
        <w:left w:val="none" w:sz="0" w:space="0" w:color="auto"/>
        <w:bottom w:val="none" w:sz="0" w:space="0" w:color="auto"/>
        <w:right w:val="none" w:sz="0" w:space="0" w:color="auto"/>
      </w:divBdr>
      <w:divsChild>
        <w:div w:id="574366063">
          <w:marLeft w:val="0"/>
          <w:marRight w:val="0"/>
          <w:marTop w:val="0"/>
          <w:marBottom w:val="0"/>
          <w:divBdr>
            <w:top w:val="none" w:sz="0" w:space="0" w:color="auto"/>
            <w:left w:val="none" w:sz="0" w:space="0" w:color="auto"/>
            <w:bottom w:val="none" w:sz="0" w:space="0" w:color="auto"/>
            <w:right w:val="none" w:sz="0" w:space="0" w:color="auto"/>
          </w:divBdr>
          <w:divsChild>
            <w:div w:id="1389257139">
              <w:marLeft w:val="0"/>
              <w:marRight w:val="0"/>
              <w:marTop w:val="0"/>
              <w:marBottom w:val="0"/>
              <w:divBdr>
                <w:top w:val="none" w:sz="0" w:space="0" w:color="auto"/>
                <w:left w:val="none" w:sz="0" w:space="0" w:color="auto"/>
                <w:bottom w:val="none" w:sz="0" w:space="0" w:color="auto"/>
                <w:right w:val="none" w:sz="0" w:space="0" w:color="auto"/>
              </w:divBdr>
              <w:divsChild>
                <w:div w:id="1208447970">
                  <w:marLeft w:val="0"/>
                  <w:marRight w:val="0"/>
                  <w:marTop w:val="0"/>
                  <w:marBottom w:val="0"/>
                  <w:divBdr>
                    <w:top w:val="none" w:sz="0" w:space="0" w:color="auto"/>
                    <w:left w:val="none" w:sz="0" w:space="0" w:color="auto"/>
                    <w:bottom w:val="none" w:sz="0" w:space="0" w:color="auto"/>
                    <w:right w:val="none" w:sz="0" w:space="0" w:color="auto"/>
                  </w:divBdr>
                  <w:divsChild>
                    <w:div w:id="121118287">
                      <w:marLeft w:val="0"/>
                      <w:marRight w:val="0"/>
                      <w:marTop w:val="0"/>
                      <w:marBottom w:val="0"/>
                      <w:divBdr>
                        <w:top w:val="none" w:sz="0" w:space="0" w:color="auto"/>
                        <w:left w:val="none" w:sz="0" w:space="0" w:color="auto"/>
                        <w:bottom w:val="none" w:sz="0" w:space="0" w:color="auto"/>
                        <w:right w:val="none" w:sz="0" w:space="0" w:color="auto"/>
                      </w:divBdr>
                      <w:divsChild>
                        <w:div w:id="121726830">
                          <w:marLeft w:val="90"/>
                          <w:marRight w:val="90"/>
                          <w:marTop w:val="90"/>
                          <w:marBottom w:val="90"/>
                          <w:divBdr>
                            <w:top w:val="none" w:sz="0" w:space="0" w:color="auto"/>
                            <w:left w:val="none" w:sz="0" w:space="0" w:color="auto"/>
                            <w:bottom w:val="none" w:sz="0" w:space="0" w:color="auto"/>
                            <w:right w:val="none" w:sz="0" w:space="0" w:color="auto"/>
                          </w:divBdr>
                          <w:divsChild>
                            <w:div w:id="89427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360924">
      <w:bodyDiv w:val="1"/>
      <w:marLeft w:val="0"/>
      <w:marRight w:val="0"/>
      <w:marTop w:val="0"/>
      <w:marBottom w:val="0"/>
      <w:divBdr>
        <w:top w:val="none" w:sz="0" w:space="0" w:color="auto"/>
        <w:left w:val="none" w:sz="0" w:space="0" w:color="auto"/>
        <w:bottom w:val="none" w:sz="0" w:space="0" w:color="auto"/>
        <w:right w:val="none" w:sz="0" w:space="0" w:color="auto"/>
      </w:divBdr>
      <w:divsChild>
        <w:div w:id="1492793910">
          <w:marLeft w:val="0"/>
          <w:marRight w:val="0"/>
          <w:marTop w:val="0"/>
          <w:marBottom w:val="0"/>
          <w:divBdr>
            <w:top w:val="none" w:sz="0" w:space="0" w:color="auto"/>
            <w:left w:val="none" w:sz="0" w:space="0" w:color="auto"/>
            <w:bottom w:val="none" w:sz="0" w:space="0" w:color="auto"/>
            <w:right w:val="none" w:sz="0" w:space="0" w:color="auto"/>
          </w:divBdr>
          <w:divsChild>
            <w:div w:id="1180269555">
              <w:marLeft w:val="0"/>
              <w:marRight w:val="0"/>
              <w:marTop w:val="0"/>
              <w:marBottom w:val="0"/>
              <w:divBdr>
                <w:top w:val="none" w:sz="0" w:space="0" w:color="auto"/>
                <w:left w:val="none" w:sz="0" w:space="0" w:color="auto"/>
                <w:bottom w:val="none" w:sz="0" w:space="0" w:color="auto"/>
                <w:right w:val="none" w:sz="0" w:space="0" w:color="auto"/>
              </w:divBdr>
              <w:divsChild>
                <w:div w:id="1701783703">
                  <w:marLeft w:val="0"/>
                  <w:marRight w:val="0"/>
                  <w:marTop w:val="0"/>
                  <w:marBottom w:val="0"/>
                  <w:divBdr>
                    <w:top w:val="none" w:sz="0" w:space="0" w:color="auto"/>
                    <w:left w:val="none" w:sz="0" w:space="0" w:color="auto"/>
                    <w:bottom w:val="none" w:sz="0" w:space="0" w:color="auto"/>
                    <w:right w:val="none" w:sz="0" w:space="0" w:color="auto"/>
                  </w:divBdr>
                  <w:divsChild>
                    <w:div w:id="1519276040">
                      <w:marLeft w:val="0"/>
                      <w:marRight w:val="0"/>
                      <w:marTop w:val="0"/>
                      <w:marBottom w:val="0"/>
                      <w:divBdr>
                        <w:top w:val="none" w:sz="0" w:space="0" w:color="auto"/>
                        <w:left w:val="none" w:sz="0" w:space="0" w:color="auto"/>
                        <w:bottom w:val="none" w:sz="0" w:space="0" w:color="auto"/>
                        <w:right w:val="none" w:sz="0" w:space="0" w:color="auto"/>
                      </w:divBdr>
                      <w:divsChild>
                        <w:div w:id="1769232863">
                          <w:marLeft w:val="90"/>
                          <w:marRight w:val="90"/>
                          <w:marTop w:val="90"/>
                          <w:marBottom w:val="90"/>
                          <w:divBdr>
                            <w:top w:val="none" w:sz="0" w:space="0" w:color="auto"/>
                            <w:left w:val="none" w:sz="0" w:space="0" w:color="auto"/>
                            <w:bottom w:val="none" w:sz="0" w:space="0" w:color="auto"/>
                            <w:right w:val="none" w:sz="0" w:space="0" w:color="auto"/>
                          </w:divBdr>
                          <w:divsChild>
                            <w:div w:id="121886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38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ribbr.com/wp-content/uploads/2021/03/Die-deutschen-APA-Richtlinien-7-Auflage-Scribbr.pdf" TargetMode="External"/><Relationship Id="rId13" Type="http://schemas.openxmlformats.org/officeDocument/2006/relationships/hyperlink" Target="https://www.bwpat.de/ausgabe40/fasshauer_etal_bwpat40.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ibb.de/dienst/veroeffentlichungen/de/publication/download/1824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edaktion@bwpat.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ribbr.com/wp-content/uploads/2021/03/Die-deutschen-APA-Richtlinien-7-Auflage-Scribbr.pdf" TargetMode="External"/><Relationship Id="rId5" Type="http://schemas.openxmlformats.org/officeDocument/2006/relationships/webSettings" Target="webSettings.xml"/><Relationship Id="rId15" Type="http://schemas.openxmlformats.org/officeDocument/2006/relationships/hyperlink" Target="https://doi.org/10.1007/978-3-031-26490-0_12" TargetMode="External"/><Relationship Id="rId10" Type="http://schemas.openxmlformats.org/officeDocument/2006/relationships/hyperlink" Target="https://doi.org/10.25656/01:2438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5656/01:243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Eigene%20Dateien\01_ARBEIT\Arbeit_Projekte\bwp@\ausgabe10\Vorlage_bwpat_nr10.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A0EC39-4FE5-46DB-9C09-8C843293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Vorlage_bwpat_nr10.dot</Template>
  <TotalTime>0</TotalTime>
  <Pages>7</Pages>
  <Words>1870</Words>
  <Characters>11783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Vorlage bwpat-Artikel</vt:lpstr>
    </vt:vector>
  </TitlesOfParts>
  <Company>bwp@ Berufs- und Wirtschaftspädagogik - online</Company>
  <LinksUpToDate>false</LinksUpToDate>
  <CharactersWithSpaces>13626</CharactersWithSpaces>
  <SharedDoc>false</SharedDoc>
  <HLinks>
    <vt:vector size="18" baseType="variant">
      <vt:variant>
        <vt:i4>2293790</vt:i4>
      </vt:variant>
      <vt:variant>
        <vt:i4>30</vt:i4>
      </vt:variant>
      <vt:variant>
        <vt:i4>0</vt:i4>
      </vt:variant>
      <vt:variant>
        <vt:i4>5</vt:i4>
      </vt:variant>
      <vt:variant>
        <vt:lpwstr>mailto:redaktion39@bwpat.de</vt:lpwstr>
      </vt:variant>
      <vt:variant>
        <vt:lpwstr/>
      </vt:variant>
      <vt:variant>
        <vt:i4>720896</vt:i4>
      </vt:variant>
      <vt:variant>
        <vt:i4>27</vt:i4>
      </vt:variant>
      <vt:variant>
        <vt:i4>0</vt:i4>
      </vt:variant>
      <vt:variant>
        <vt:i4>5</vt:i4>
      </vt:variant>
      <vt:variant>
        <vt:lpwstr>http://www.bwpat.de/ausgabe10/tramm_gramlinger_bwpat10.pdf</vt:lpwstr>
      </vt:variant>
      <vt:variant>
        <vt:lpwstr/>
      </vt:variant>
      <vt:variant>
        <vt:i4>393229</vt:i4>
      </vt:variant>
      <vt:variant>
        <vt:i4>3</vt:i4>
      </vt:variant>
      <vt:variant>
        <vt:i4>0</vt:i4>
      </vt:variant>
      <vt:variant>
        <vt:i4>5</vt:i4>
      </vt:variant>
      <vt:variant>
        <vt:lpwstr>http://www.bwpat.de/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bwpat-Artikel</dc:title>
  <dc:subject>www.bwpat.de</dc:subject>
  <dc:creator>Herausgeber bwp@</dc:creator>
  <cp:lastModifiedBy>Gramlinger, Franz</cp:lastModifiedBy>
  <cp:revision>2</cp:revision>
  <cp:lastPrinted>2023-12-18T23:12:00Z</cp:lastPrinted>
  <dcterms:created xsi:type="dcterms:W3CDTF">2025-04-16T10:40:00Z</dcterms:created>
  <dcterms:modified xsi:type="dcterms:W3CDTF">2025-04-16T10:40:00Z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0fd5bc9f-8584-3124-b6e2-e3da71b2ce35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http://www.zotero.org/styles/deutsche-gesellschaft-fur-psychologie</vt:lpwstr>
  </property>
  <property fmtid="{D5CDD505-2E9C-101B-9397-08002B2CF9AE}" pid="16" name="Mendeley Recent Style Name 5_1">
    <vt:lpwstr>Deutsche Gesellschaft für Psychologie (German)</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